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E2A23" w14:textId="47FAD04E" w:rsidR="00091F2C" w:rsidRDefault="007A0951" w:rsidP="001005BC">
      <w:pPr>
        <w:pStyle w:val="PTiteldocument"/>
        <w:rPr>
          <w:noProof/>
        </w:rPr>
      </w:pPr>
      <w:r w:rsidRPr="007A0951">
        <w:rPr>
          <w:noProof/>
        </w:rPr>
        <w:drawing>
          <wp:anchor distT="0" distB="0" distL="114300" distR="114300" simplePos="0" relativeHeight="251659264" behindDoc="1" locked="0" layoutInCell="1" allowOverlap="1" wp14:anchorId="77B8B68C" wp14:editId="04401CE3">
            <wp:simplePos x="0" y="0"/>
            <wp:positionH relativeFrom="column">
              <wp:posOffset>-394335</wp:posOffset>
            </wp:positionH>
            <wp:positionV relativeFrom="paragraph">
              <wp:posOffset>-473075</wp:posOffset>
            </wp:positionV>
            <wp:extent cx="781677" cy="942975"/>
            <wp:effectExtent l="0" t="0" r="0" b="0"/>
            <wp:wrapNone/>
            <wp:docPr id="1388156511" name="Afbeelding 2" descr="Afbeelding met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156511" name="Afbeelding 2" descr="Afbeelding met ontwerp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77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0ECF">
        <w:rPr>
          <w:noProof/>
        </w:rPr>
        <w:t>VErklaring inzake verwerking persoonsgegevens</w:t>
      </w:r>
    </w:p>
    <w:p w14:paraId="754215AD" w14:textId="2D2F79F3" w:rsidR="00CC0ECF" w:rsidRPr="007A0951" w:rsidRDefault="00FE5DAB" w:rsidP="001005BC">
      <w:pPr>
        <w:pStyle w:val="PTiteldocument"/>
        <w:rPr>
          <w:rFonts w:eastAsiaTheme="majorEastAsia"/>
        </w:rPr>
      </w:pPr>
      <w:r>
        <w:rPr>
          <w:noProof/>
        </w:rPr>
        <w:t>DORPSMAKERS</w:t>
      </w:r>
      <w:r w:rsidR="00CC0ECF">
        <w:rPr>
          <w:noProof/>
        </w:rPr>
        <w:t xml:space="preserve"> pajottegem</w:t>
      </w:r>
    </w:p>
    <w:p w14:paraId="3BB37DD8" w14:textId="77777777" w:rsidR="007A0951" w:rsidRDefault="007A0951" w:rsidP="001005BC">
      <w:pPr>
        <w:pStyle w:val="PStandaardtekst"/>
      </w:pPr>
    </w:p>
    <w:p w14:paraId="6FEFAE7E" w14:textId="77777777" w:rsidR="00361D73" w:rsidRDefault="00361D73" w:rsidP="001005BC">
      <w:pPr>
        <w:pStyle w:val="PStandaardtekst"/>
      </w:pPr>
    </w:p>
    <w:p w14:paraId="0973BC77" w14:textId="2403D25A" w:rsidR="00CC0ECF" w:rsidRDefault="00CC0ECF" w:rsidP="00CC0ECF">
      <w:pPr>
        <w:pStyle w:val="PNieuwerubriek"/>
      </w:pPr>
      <w:r>
        <w:t>Waarom verwerken we je gegevens?</w:t>
      </w:r>
    </w:p>
    <w:p w14:paraId="78A48B86" w14:textId="3A01A08E" w:rsidR="00CC0ECF" w:rsidRDefault="00CC0ECF" w:rsidP="00FE5DAB">
      <w:pPr>
        <w:pStyle w:val="PStandaardtekst"/>
      </w:pPr>
      <w:r>
        <w:t xml:space="preserve">Omdat je deelneemt aan </w:t>
      </w:r>
      <w:r w:rsidR="00FE5DAB">
        <w:t>een Dorpsmakersgroep</w:t>
      </w:r>
      <w:r>
        <w:t>, verwerken we enkele persoonsgegevens van jou. Deze gegevens gebruiken we om</w:t>
      </w:r>
      <w:r w:rsidR="00FE5DAB">
        <w:t xml:space="preserve"> </w:t>
      </w:r>
      <w:r>
        <w:t>de algemene werking administratief op te volgen</w:t>
      </w:r>
      <w:r w:rsidR="00FE5DAB">
        <w:t>.</w:t>
      </w:r>
    </w:p>
    <w:p w14:paraId="46154CC7" w14:textId="55AB8571" w:rsidR="00CC0ECF" w:rsidRDefault="00CC0ECF" w:rsidP="00CC0ECF">
      <w:pPr>
        <w:pStyle w:val="PStandaardtekst"/>
      </w:pPr>
      <w:r>
        <w:t xml:space="preserve">Deze verwerking is noodzakelijk om </w:t>
      </w:r>
      <w:r w:rsidR="00FE5DAB">
        <w:t xml:space="preserve">de Dorpsmakersgroep </w:t>
      </w:r>
      <w:r>
        <w:t>correct te kunnen organiseren.</w:t>
      </w:r>
    </w:p>
    <w:p w14:paraId="3A2F5B8A" w14:textId="77777777" w:rsidR="00CC0ECF" w:rsidRDefault="00CC0ECF" w:rsidP="00CC0ECF">
      <w:pPr>
        <w:pStyle w:val="PStandaardtekst"/>
      </w:pPr>
    </w:p>
    <w:p w14:paraId="20EDC51A" w14:textId="50B67A51" w:rsidR="00CC0ECF" w:rsidRDefault="00CC0ECF" w:rsidP="00CC0ECF">
      <w:pPr>
        <w:pStyle w:val="PStandaardtekst"/>
      </w:pPr>
      <w:r>
        <w:t xml:space="preserve">De verslagen van de </w:t>
      </w:r>
      <w:r w:rsidR="00FE5DAB">
        <w:t>Dorpsmakersgroep</w:t>
      </w:r>
      <w:r>
        <w:t xml:space="preserve"> publiceren we op de </w:t>
      </w:r>
      <w:r w:rsidR="00063949">
        <w:t>gemeentelijke</w:t>
      </w:r>
      <w:r>
        <w:t xml:space="preserve"> website van Lokaal Bestuur Pajottegem. Zo zorgen we voor transparante communicatie naar inwoners.</w:t>
      </w:r>
    </w:p>
    <w:p w14:paraId="4AFB8576" w14:textId="22F93B46" w:rsidR="00CC0ECF" w:rsidRDefault="00CC0ECF" w:rsidP="00CC0ECF">
      <w:pPr>
        <w:pStyle w:val="PStandaardtekst"/>
      </w:pPr>
      <w:r>
        <w:t>In die verslagen worden ook de naam en voornaam van de leden vermeld.</w:t>
      </w:r>
    </w:p>
    <w:p w14:paraId="2E3BD97C" w14:textId="77777777" w:rsidR="00CC0ECF" w:rsidRDefault="00CC0ECF" w:rsidP="00CC0ECF">
      <w:pPr>
        <w:pStyle w:val="PStandaardtekst"/>
      </w:pPr>
      <w:r>
        <w:t>Hiervoor vragen we je uitdrukkelijke toestemming.</w:t>
      </w:r>
    </w:p>
    <w:p w14:paraId="7EC4DF50" w14:textId="2326BD41" w:rsidR="00CC0ECF" w:rsidRDefault="00CC0ECF" w:rsidP="00CC0ECF">
      <w:pPr>
        <w:pStyle w:val="PStandaardtekst"/>
      </w:pPr>
      <w:r>
        <w:t>Als je geen toestemming geeft, wordt je naam in de publieke verslagen geanonimiseerd.</w:t>
      </w:r>
      <w:r>
        <w:br/>
      </w:r>
      <w:r>
        <w:br/>
      </w:r>
      <w:r w:rsidR="307E2AD6">
        <w:t xml:space="preserve">Als lid van </w:t>
      </w:r>
      <w:r w:rsidR="00FE5DAB">
        <w:t>de Dorpsmakersgroep</w:t>
      </w:r>
      <w:r w:rsidR="307E2AD6">
        <w:t xml:space="preserve"> ben je ook door het lokaal bestuur Pajottegem verzekerd</w:t>
      </w:r>
      <w:r w:rsidR="00DC0D11">
        <w:t xml:space="preserve">. </w:t>
      </w:r>
      <w:r w:rsidR="00DC0D11">
        <w:br/>
        <w:t>H</w:t>
      </w:r>
      <w:r w:rsidR="307E2AD6">
        <w:t xml:space="preserve">iervoor </w:t>
      </w:r>
      <w:r w:rsidR="00DC0D11">
        <w:t>hebben we</w:t>
      </w:r>
      <w:r w:rsidR="307E2AD6">
        <w:t xml:space="preserve"> jouw adres en telefoonnummer</w:t>
      </w:r>
      <w:r w:rsidR="00DC0D11">
        <w:t xml:space="preserve"> nodig</w:t>
      </w:r>
      <w:r w:rsidR="307E2AD6">
        <w:t>.</w:t>
      </w:r>
    </w:p>
    <w:p w14:paraId="1A755C04" w14:textId="35FB16EA" w:rsidR="6ED6756D" w:rsidRDefault="6ED6756D" w:rsidP="6ED6756D">
      <w:pPr>
        <w:pStyle w:val="PStandaardtekst"/>
      </w:pPr>
    </w:p>
    <w:p w14:paraId="61B7F386" w14:textId="77777777" w:rsidR="00CC0ECF" w:rsidRDefault="00CC0ECF" w:rsidP="00CC0ECF">
      <w:pPr>
        <w:pStyle w:val="PStandaardtekst"/>
      </w:pPr>
    </w:p>
    <w:p w14:paraId="337B84B9" w14:textId="19A19A3B" w:rsidR="00CC0ECF" w:rsidRDefault="00CC0ECF" w:rsidP="00CC0ECF">
      <w:pPr>
        <w:pStyle w:val="PNieuwerubriek"/>
      </w:pPr>
      <w:r>
        <w:t>Wettelijk kader</w:t>
      </w:r>
    </w:p>
    <w:p w14:paraId="16A52DB1" w14:textId="67A67C15" w:rsidR="00CC0ECF" w:rsidRDefault="00CC0ECF" w:rsidP="00CC0ECF">
      <w:pPr>
        <w:pStyle w:val="PStandaardtekst"/>
      </w:pPr>
      <w:r>
        <w:t>Bij de verwerking van je persoonsgegevens houden we steeds rekening met:</w:t>
      </w:r>
    </w:p>
    <w:p w14:paraId="16F4F78A" w14:textId="203718BE" w:rsidR="00CC0ECF" w:rsidRDefault="00CC0ECF" w:rsidP="00CC0ECF">
      <w:pPr>
        <w:pStyle w:val="PStandaardtekst"/>
        <w:numPr>
          <w:ilvl w:val="0"/>
          <w:numId w:val="39"/>
        </w:numPr>
      </w:pPr>
      <w:r>
        <w:t>de Europese Algemene Verordening Gegevensbescherming (AVG), beter bekend als de General Data Protection Regulation (GDPR)</w:t>
      </w:r>
      <w:r w:rsidR="00DC0D11">
        <w:t>;</w:t>
      </w:r>
    </w:p>
    <w:p w14:paraId="13FF627C" w14:textId="7CBCF85A" w:rsidR="00CC0ECF" w:rsidRDefault="00CC0ECF" w:rsidP="00CC0ECF">
      <w:pPr>
        <w:pStyle w:val="PStandaardtekst"/>
        <w:numPr>
          <w:ilvl w:val="0"/>
          <w:numId w:val="39"/>
        </w:numPr>
      </w:pPr>
      <w:r>
        <w:t>de wet van 30 juli 2018 betreffende de bescherming van natuurlijke personen met betrekking tot de verwerking van persoonsgegevens</w:t>
      </w:r>
      <w:r w:rsidR="00DC0D11">
        <w:t>.</w:t>
      </w:r>
    </w:p>
    <w:p w14:paraId="04B35257" w14:textId="77777777" w:rsidR="00063949" w:rsidRDefault="00063949" w:rsidP="00CC0ECF">
      <w:pPr>
        <w:pStyle w:val="PStandaardtekst"/>
      </w:pPr>
    </w:p>
    <w:p w14:paraId="4771F2DB" w14:textId="778BF674" w:rsidR="00CC0ECF" w:rsidRDefault="00CC0ECF" w:rsidP="00CC0ECF">
      <w:pPr>
        <w:pStyle w:val="PStandaardtekst"/>
      </w:pPr>
      <w:r>
        <w:t xml:space="preserve">We bewaren je gegevens niet langer dan nodig voor de werking van </w:t>
      </w:r>
      <w:r w:rsidR="00FE5DAB">
        <w:t xml:space="preserve">de Dorpsmakersgroep </w:t>
      </w:r>
      <w:r>
        <w:t>en geven ze niet door aan derden, behalve wanneer dit wettelijk verplicht is.</w:t>
      </w:r>
    </w:p>
    <w:p w14:paraId="797EA428" w14:textId="77777777" w:rsidR="00CC0ECF" w:rsidRDefault="00CC0ECF" w:rsidP="00CC0ECF">
      <w:pPr>
        <w:pStyle w:val="PStandaardtekst"/>
      </w:pPr>
    </w:p>
    <w:p w14:paraId="0A6C8241" w14:textId="77777777" w:rsidR="00CC0ECF" w:rsidRDefault="00CC0ECF" w:rsidP="00CC0ECF">
      <w:pPr>
        <w:pStyle w:val="PStandaardtekst"/>
      </w:pPr>
      <w:r>
        <w:t>Je hebt altijd het recht om:</w:t>
      </w:r>
    </w:p>
    <w:p w14:paraId="369476B4" w14:textId="789091E6" w:rsidR="00CC0ECF" w:rsidRDefault="00CC0ECF" w:rsidP="00CC0ECF">
      <w:pPr>
        <w:pStyle w:val="PStandaardtekst"/>
        <w:numPr>
          <w:ilvl w:val="0"/>
          <w:numId w:val="40"/>
        </w:numPr>
      </w:pPr>
      <w:r>
        <w:t>je gegevens in te kijken</w:t>
      </w:r>
      <w:r w:rsidR="00DC0D11">
        <w:t>;</w:t>
      </w:r>
    </w:p>
    <w:p w14:paraId="62B608C8" w14:textId="5D3A1279" w:rsidR="00CC0ECF" w:rsidRDefault="00CC0ECF" w:rsidP="00CC0ECF">
      <w:pPr>
        <w:pStyle w:val="PStandaardtekst"/>
        <w:numPr>
          <w:ilvl w:val="0"/>
          <w:numId w:val="40"/>
        </w:numPr>
      </w:pPr>
      <w:r>
        <w:t>je gegevens te laten verbeteren</w:t>
      </w:r>
      <w:r w:rsidR="00DC0D11">
        <w:t>;</w:t>
      </w:r>
    </w:p>
    <w:p w14:paraId="7BF16607" w14:textId="7BB83D4C" w:rsidR="00CC0ECF" w:rsidRDefault="00CC0ECF" w:rsidP="00CC0ECF">
      <w:pPr>
        <w:pStyle w:val="PStandaardtekst"/>
        <w:numPr>
          <w:ilvl w:val="0"/>
          <w:numId w:val="40"/>
        </w:numPr>
      </w:pPr>
      <w:r>
        <w:t>je toestemming voor publicatie in te trekken</w:t>
      </w:r>
      <w:r w:rsidR="00DC0D11">
        <w:t>.</w:t>
      </w:r>
    </w:p>
    <w:p w14:paraId="67293A07" w14:textId="77777777" w:rsidR="00CC0ECF" w:rsidRDefault="00CC0ECF">
      <w:pPr>
        <w:rPr>
          <w:rFonts w:ascii="Cambria" w:eastAsiaTheme="majorEastAsia" w:hAnsi="Cambria" w:cs="Open Sans"/>
          <w:b/>
          <w:caps/>
          <w:color w:val="005640"/>
          <w:sz w:val="24"/>
          <w:szCs w:val="22"/>
          <w:u w:val="single"/>
        </w:rPr>
      </w:pPr>
      <w:r>
        <w:br w:type="page"/>
      </w:r>
    </w:p>
    <w:p w14:paraId="76E422D6" w14:textId="62101B36" w:rsidR="00CC0ECF" w:rsidRDefault="00CC0ECF" w:rsidP="00CC0ECF">
      <w:pPr>
        <w:pStyle w:val="PNieuwerubriek"/>
      </w:pPr>
      <w:r>
        <w:lastRenderedPageBreak/>
        <w:t>toestemming</w:t>
      </w:r>
      <w:r w:rsidR="00DE0738">
        <w:rPr>
          <w:u w:val="none"/>
        </w:rPr>
        <w:t xml:space="preserve"> </w:t>
      </w:r>
      <w:r w:rsidR="00DE0738">
        <w:rPr>
          <w:caps w:val="0"/>
          <w:u w:val="none"/>
        </w:rPr>
        <w:t>(vink aan)</w:t>
      </w:r>
    </w:p>
    <w:p w14:paraId="541E9393" w14:textId="77777777" w:rsidR="00CC0ECF" w:rsidRPr="00CC0ECF" w:rsidRDefault="00CC0ECF" w:rsidP="00CC0ECF">
      <w:pPr>
        <w:pStyle w:val="PStandaardtekst"/>
        <w:rPr>
          <w:b/>
          <w:bCs/>
          <w:color w:val="C00000"/>
        </w:rPr>
      </w:pPr>
      <w:r w:rsidRPr="00CC0ECF">
        <w:rPr>
          <w:b/>
          <w:bCs/>
        </w:rPr>
        <w:t xml:space="preserve">Interne verwerking </w:t>
      </w:r>
      <w:r w:rsidRPr="00CC0ECF">
        <w:rPr>
          <w:b/>
          <w:bCs/>
          <w:color w:val="C00000"/>
        </w:rPr>
        <w:t>(verplicht voor deelname)</w:t>
      </w:r>
    </w:p>
    <w:p w14:paraId="72D7FFDA" w14:textId="21452B76" w:rsidR="00CC0ECF" w:rsidRDefault="00CC0ECF" w:rsidP="00CC0ECF">
      <w:pPr>
        <w:pStyle w:val="PStandaardtekst"/>
        <w:numPr>
          <w:ilvl w:val="0"/>
          <w:numId w:val="41"/>
        </w:numPr>
      </w:pPr>
      <w:r>
        <w:t xml:space="preserve">Ik neem kennis van de verwerking van mijn </w:t>
      </w:r>
      <w:r w:rsidR="59207927">
        <w:t>persoonsgegevens</w:t>
      </w:r>
      <w:r>
        <w:t xml:space="preserve"> voor de interne werking van </w:t>
      </w:r>
      <w:r w:rsidR="00FE5DAB">
        <w:t>de Dorpsmakersgroep</w:t>
      </w:r>
      <w:r>
        <w:t>.</w:t>
      </w:r>
    </w:p>
    <w:p w14:paraId="637F46D4" w14:textId="77777777" w:rsidR="00CC0ECF" w:rsidRDefault="00CC0ECF" w:rsidP="00CC0ECF">
      <w:pPr>
        <w:pStyle w:val="PStandaardtekst"/>
      </w:pPr>
    </w:p>
    <w:p w14:paraId="24CD1DF1" w14:textId="77777777" w:rsidR="00CC0ECF" w:rsidRPr="00CC0ECF" w:rsidRDefault="00CC0ECF" w:rsidP="00CC0ECF">
      <w:pPr>
        <w:pStyle w:val="PStandaardtekst"/>
        <w:rPr>
          <w:b/>
          <w:bCs/>
        </w:rPr>
      </w:pPr>
      <w:r w:rsidRPr="00CC0ECF">
        <w:rPr>
          <w:b/>
          <w:bCs/>
        </w:rPr>
        <w:t>Publicatie op de gemeentelijke website</w:t>
      </w:r>
    </w:p>
    <w:p w14:paraId="326CA2E5" w14:textId="7949146B" w:rsidR="00CC0ECF" w:rsidRDefault="00CC0ECF" w:rsidP="00CC0ECF">
      <w:pPr>
        <w:pStyle w:val="PStandaardtekst"/>
        <w:numPr>
          <w:ilvl w:val="0"/>
          <w:numId w:val="41"/>
        </w:numPr>
      </w:pPr>
      <w:r>
        <w:t xml:space="preserve">Ik geef toestemming om mijn naam en voornaam te vermelden in de gepubliceerde verslagen van </w:t>
      </w:r>
      <w:r w:rsidR="00FE5DAB">
        <w:t>de Dorpsmakersgroep</w:t>
      </w:r>
      <w:r>
        <w:t>.</w:t>
      </w:r>
    </w:p>
    <w:p w14:paraId="461D908B" w14:textId="01F77193" w:rsidR="00DE6019" w:rsidRDefault="00DE6019" w:rsidP="00CC0ECF">
      <w:pPr>
        <w:pStyle w:val="PStandaardtekst"/>
        <w:numPr>
          <w:ilvl w:val="0"/>
          <w:numId w:val="41"/>
        </w:numPr>
      </w:pPr>
      <w:r>
        <w:t xml:space="preserve">Ik geef toestemming om mijn naam en voornaam te vermelden in de samenstelling van </w:t>
      </w:r>
      <w:r w:rsidR="00FE5DAB">
        <w:t>de Dorpsmakersgroep</w:t>
      </w:r>
      <w:r>
        <w:t>.</w:t>
      </w:r>
      <w:r w:rsidR="00FE5DAB">
        <w:t xml:space="preserve"> </w:t>
      </w:r>
      <w:r w:rsidR="00FE5DAB" w:rsidRPr="00CC0ECF">
        <w:rPr>
          <w:b/>
          <w:bCs/>
          <w:color w:val="C00000"/>
        </w:rPr>
        <w:t xml:space="preserve">(verplicht voor </w:t>
      </w:r>
      <w:r w:rsidR="00FE5DAB">
        <w:rPr>
          <w:b/>
          <w:bCs/>
          <w:color w:val="C00000"/>
        </w:rPr>
        <w:t>voorzitter, secretaris en penningmeester</w:t>
      </w:r>
      <w:r w:rsidR="00FE5DAB" w:rsidRPr="00CC0ECF">
        <w:rPr>
          <w:b/>
          <w:bCs/>
          <w:color w:val="C00000"/>
        </w:rPr>
        <w:t>)</w:t>
      </w:r>
    </w:p>
    <w:p w14:paraId="31D9AD0D" w14:textId="77777777" w:rsidR="00CC0ECF" w:rsidRDefault="00CC0ECF" w:rsidP="00CC0ECF">
      <w:pPr>
        <w:pStyle w:val="PStandaardtekst"/>
      </w:pPr>
    </w:p>
    <w:p w14:paraId="06D0AA36" w14:textId="37B00DB7" w:rsidR="00CC0ECF" w:rsidRDefault="00CC0ECF" w:rsidP="00CC0ECF">
      <w:pPr>
        <w:pStyle w:val="PNieuwerubriek"/>
      </w:pPr>
      <w:r>
        <w:t>Jouw gegevens</w:t>
      </w:r>
    </w:p>
    <w:p w14:paraId="22283CB6" w14:textId="780B02EA" w:rsidR="00361D73" w:rsidRPr="00361D73" w:rsidRDefault="00361D73" w:rsidP="00361D73">
      <w:pPr>
        <w:pStyle w:val="PInvultekst"/>
        <w:spacing w:before="0" w:after="0" w:line="276" w:lineRule="auto"/>
        <w:rPr>
          <w:rFonts w:ascii="Cambria" w:eastAsia="Aptos" w:hAnsi="Cambria"/>
          <w:b/>
          <w:bCs/>
          <w:color w:val="005640"/>
          <w:sz w:val="24"/>
        </w:rPr>
      </w:pPr>
    </w:p>
    <w:tbl>
      <w:tblPr>
        <w:tblStyle w:val="Tabelraster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0"/>
        <w:gridCol w:w="6242"/>
      </w:tblGrid>
      <w:tr w:rsidR="007A0951" w:rsidRPr="00F25E60" w14:paraId="5757DEC1" w14:textId="77777777" w:rsidTr="6ED6756D">
        <w:tc>
          <w:tcPr>
            <w:tcW w:w="2820" w:type="dxa"/>
            <w:vAlign w:val="bottom"/>
          </w:tcPr>
          <w:p w14:paraId="7CADD925" w14:textId="77777777" w:rsidR="007A0951" w:rsidRPr="00F25E60" w:rsidRDefault="007A0951" w:rsidP="00CC0ECF">
            <w:pPr>
              <w:pStyle w:val="PStandaardtekst"/>
              <w:spacing w:line="360" w:lineRule="auto"/>
            </w:pPr>
            <w:r w:rsidRPr="00F25E60">
              <w:t>Voornaam en naam:</w:t>
            </w:r>
          </w:p>
        </w:tc>
        <w:tc>
          <w:tcPr>
            <w:tcW w:w="6242" w:type="dxa"/>
            <w:tcBorders>
              <w:bottom w:val="dotted" w:sz="4" w:space="0" w:color="auto"/>
            </w:tcBorders>
          </w:tcPr>
          <w:p w14:paraId="34706823" w14:textId="77777777" w:rsidR="007A0951" w:rsidRPr="00F25E60" w:rsidRDefault="007A0951" w:rsidP="00CC0ECF">
            <w:pPr>
              <w:pStyle w:val="PStandaardtekst"/>
              <w:spacing w:line="360" w:lineRule="auto"/>
            </w:pPr>
          </w:p>
        </w:tc>
      </w:tr>
      <w:tr w:rsidR="6ED6756D" w14:paraId="40534BFF" w14:textId="77777777" w:rsidTr="6ED6756D">
        <w:trPr>
          <w:trHeight w:val="300"/>
        </w:trPr>
        <w:tc>
          <w:tcPr>
            <w:tcW w:w="2820" w:type="dxa"/>
            <w:vAlign w:val="bottom"/>
          </w:tcPr>
          <w:p w14:paraId="6E73CC70" w14:textId="39AA5DC4" w:rsidR="238387AC" w:rsidRDefault="238387AC" w:rsidP="6ED6756D">
            <w:pPr>
              <w:pStyle w:val="PStandaardtekst"/>
              <w:spacing w:line="360" w:lineRule="auto"/>
            </w:pPr>
            <w:r>
              <w:t>Adres:</w:t>
            </w:r>
          </w:p>
        </w:tc>
        <w:tc>
          <w:tcPr>
            <w:tcW w:w="6242" w:type="dxa"/>
            <w:tcBorders>
              <w:bottom w:val="dotted" w:sz="4" w:space="0" w:color="auto"/>
            </w:tcBorders>
          </w:tcPr>
          <w:p w14:paraId="30C84D85" w14:textId="64F52EBE" w:rsidR="6ED6756D" w:rsidRDefault="6ED6756D" w:rsidP="6ED6756D">
            <w:pPr>
              <w:pStyle w:val="PStandaardtekst"/>
              <w:spacing w:line="360" w:lineRule="auto"/>
            </w:pPr>
          </w:p>
        </w:tc>
      </w:tr>
      <w:tr w:rsidR="6ED6756D" w14:paraId="535C99A0" w14:textId="77777777" w:rsidTr="6ED6756D">
        <w:trPr>
          <w:trHeight w:val="300"/>
        </w:trPr>
        <w:tc>
          <w:tcPr>
            <w:tcW w:w="2820" w:type="dxa"/>
            <w:vAlign w:val="bottom"/>
          </w:tcPr>
          <w:p w14:paraId="274B8FEE" w14:textId="605200D7" w:rsidR="6ED6756D" w:rsidRDefault="6ED6756D" w:rsidP="6ED6756D">
            <w:pPr>
              <w:pStyle w:val="PStandaardtekst"/>
              <w:spacing w:line="360" w:lineRule="auto"/>
            </w:pPr>
          </w:p>
        </w:tc>
        <w:tc>
          <w:tcPr>
            <w:tcW w:w="6242" w:type="dxa"/>
            <w:tcBorders>
              <w:bottom w:val="dotted" w:sz="4" w:space="0" w:color="auto"/>
            </w:tcBorders>
          </w:tcPr>
          <w:p w14:paraId="1CB7C81F" w14:textId="057A08E6" w:rsidR="6ED6756D" w:rsidRDefault="6ED6756D" w:rsidP="6ED6756D">
            <w:pPr>
              <w:pStyle w:val="PStandaardtekst"/>
              <w:spacing w:line="360" w:lineRule="auto"/>
            </w:pPr>
          </w:p>
        </w:tc>
      </w:tr>
      <w:tr w:rsidR="6ED6756D" w14:paraId="43C41EF4" w14:textId="77777777" w:rsidTr="6ED6756D">
        <w:trPr>
          <w:trHeight w:val="300"/>
        </w:trPr>
        <w:tc>
          <w:tcPr>
            <w:tcW w:w="2820" w:type="dxa"/>
            <w:vAlign w:val="bottom"/>
          </w:tcPr>
          <w:p w14:paraId="078B2FF6" w14:textId="76B01669" w:rsidR="238387AC" w:rsidRDefault="238387AC" w:rsidP="6ED6756D">
            <w:pPr>
              <w:pStyle w:val="PStandaardtekst"/>
              <w:spacing w:line="360" w:lineRule="auto"/>
            </w:pPr>
            <w:r>
              <w:t>GSM of telefoonnummer:</w:t>
            </w:r>
          </w:p>
        </w:tc>
        <w:tc>
          <w:tcPr>
            <w:tcW w:w="6242" w:type="dxa"/>
            <w:tcBorders>
              <w:bottom w:val="dotted" w:sz="4" w:space="0" w:color="auto"/>
            </w:tcBorders>
          </w:tcPr>
          <w:p w14:paraId="07721263" w14:textId="28580A85" w:rsidR="6ED6756D" w:rsidRDefault="6ED6756D" w:rsidP="6ED6756D">
            <w:pPr>
              <w:pStyle w:val="PStandaardtekst"/>
              <w:spacing w:line="360" w:lineRule="auto"/>
            </w:pPr>
          </w:p>
        </w:tc>
      </w:tr>
      <w:tr w:rsidR="007A0951" w:rsidRPr="00F25E60" w14:paraId="20360982" w14:textId="77777777" w:rsidTr="6ED6756D">
        <w:tc>
          <w:tcPr>
            <w:tcW w:w="2820" w:type="dxa"/>
            <w:vAlign w:val="bottom"/>
          </w:tcPr>
          <w:p w14:paraId="61097C5C" w14:textId="5398E199" w:rsidR="007A0951" w:rsidRPr="00F25E60" w:rsidRDefault="00CC0ECF" w:rsidP="00CC0ECF">
            <w:pPr>
              <w:pStyle w:val="PStandaardtekst"/>
              <w:spacing w:line="360" w:lineRule="auto"/>
            </w:pPr>
            <w:r>
              <w:t>E-maila</w:t>
            </w:r>
            <w:r w:rsidR="00381FD5">
              <w:t>dres</w:t>
            </w:r>
            <w:r w:rsidR="007A0951" w:rsidRPr="00F25E60">
              <w:t>:</w:t>
            </w:r>
          </w:p>
        </w:tc>
        <w:tc>
          <w:tcPr>
            <w:tcW w:w="6242" w:type="dxa"/>
            <w:tcBorders>
              <w:top w:val="dotted" w:sz="4" w:space="0" w:color="auto"/>
              <w:bottom w:val="dotted" w:sz="4" w:space="0" w:color="auto"/>
            </w:tcBorders>
          </w:tcPr>
          <w:p w14:paraId="43F4C4FD" w14:textId="77777777" w:rsidR="007A0951" w:rsidRPr="00F25E60" w:rsidRDefault="007A0951" w:rsidP="00CC0ECF">
            <w:pPr>
              <w:pStyle w:val="PStandaardtekst"/>
              <w:spacing w:line="360" w:lineRule="auto"/>
            </w:pPr>
          </w:p>
        </w:tc>
      </w:tr>
      <w:tr w:rsidR="007A0951" w:rsidRPr="00F25E60" w14:paraId="61AF5267" w14:textId="77777777" w:rsidTr="6ED6756D">
        <w:tc>
          <w:tcPr>
            <w:tcW w:w="2820" w:type="dxa"/>
            <w:vAlign w:val="bottom"/>
          </w:tcPr>
          <w:p w14:paraId="541793C5" w14:textId="20E09F89" w:rsidR="007A0951" w:rsidRPr="00F25E60" w:rsidRDefault="00FE5DAB" w:rsidP="00CC0ECF">
            <w:pPr>
              <w:pStyle w:val="PStandaardtekst"/>
              <w:spacing w:line="360" w:lineRule="auto"/>
            </w:pPr>
            <w:r>
              <w:t>Dorpsmakersgroep</w:t>
            </w:r>
            <w:r w:rsidR="007A0951" w:rsidRPr="00F25E60">
              <w:t>:</w:t>
            </w:r>
          </w:p>
        </w:tc>
        <w:tc>
          <w:tcPr>
            <w:tcW w:w="6242" w:type="dxa"/>
            <w:tcBorders>
              <w:top w:val="dotted" w:sz="4" w:space="0" w:color="auto"/>
              <w:bottom w:val="dotted" w:sz="4" w:space="0" w:color="auto"/>
            </w:tcBorders>
          </w:tcPr>
          <w:p w14:paraId="278CDAB6" w14:textId="77777777" w:rsidR="007A0951" w:rsidRPr="00F25E60" w:rsidRDefault="007A0951" w:rsidP="00CC0ECF">
            <w:pPr>
              <w:pStyle w:val="PStandaardtekst"/>
              <w:spacing w:line="360" w:lineRule="auto"/>
            </w:pPr>
            <w:r w:rsidRPr="00F25E60">
              <w:t xml:space="preserve">                                  </w:t>
            </w:r>
          </w:p>
        </w:tc>
      </w:tr>
      <w:tr w:rsidR="007A0951" w:rsidRPr="00F25E60" w14:paraId="535A1E9A" w14:textId="77777777" w:rsidTr="6ED6756D">
        <w:tc>
          <w:tcPr>
            <w:tcW w:w="2820" w:type="dxa"/>
            <w:vAlign w:val="bottom"/>
          </w:tcPr>
          <w:p w14:paraId="1DF934E7" w14:textId="0FD84716" w:rsidR="007A0951" w:rsidRPr="00F25E60" w:rsidRDefault="007A0951" w:rsidP="00CC0ECF">
            <w:pPr>
              <w:pStyle w:val="PStandaardtekst"/>
              <w:spacing w:line="360" w:lineRule="auto"/>
            </w:pPr>
            <w:r w:rsidRPr="00F25E60">
              <w:t>D</w:t>
            </w:r>
            <w:r w:rsidR="00CC0ECF">
              <w:t>atum</w:t>
            </w:r>
            <w:r w:rsidRPr="00F25E60">
              <w:t>:</w:t>
            </w:r>
          </w:p>
        </w:tc>
        <w:tc>
          <w:tcPr>
            <w:tcW w:w="6242" w:type="dxa"/>
            <w:tcBorders>
              <w:top w:val="dotted" w:sz="4" w:space="0" w:color="auto"/>
              <w:bottom w:val="dotted" w:sz="4" w:space="0" w:color="auto"/>
            </w:tcBorders>
          </w:tcPr>
          <w:p w14:paraId="7C6F4294" w14:textId="77777777" w:rsidR="007A0951" w:rsidRPr="00F25E60" w:rsidRDefault="007A0951" w:rsidP="00CC0ECF">
            <w:pPr>
              <w:pStyle w:val="PStandaardtekst"/>
              <w:spacing w:line="360" w:lineRule="auto"/>
            </w:pPr>
          </w:p>
        </w:tc>
      </w:tr>
      <w:tr w:rsidR="00CC0ECF" w:rsidRPr="00F25E60" w14:paraId="01D52013" w14:textId="77777777" w:rsidTr="6ED6756D">
        <w:tc>
          <w:tcPr>
            <w:tcW w:w="2820" w:type="dxa"/>
            <w:vAlign w:val="bottom"/>
          </w:tcPr>
          <w:p w14:paraId="76EE3AE4" w14:textId="2B1DE708" w:rsidR="00CC0ECF" w:rsidRPr="00F25E60" w:rsidRDefault="00CC0ECF" w:rsidP="00CC0ECF">
            <w:pPr>
              <w:pStyle w:val="PStandaardtekst"/>
              <w:spacing w:line="360" w:lineRule="auto"/>
            </w:pPr>
            <w:r>
              <w:br/>
            </w:r>
            <w:r>
              <w:br/>
              <w:t>Handtekening:</w:t>
            </w:r>
          </w:p>
        </w:tc>
        <w:tc>
          <w:tcPr>
            <w:tcW w:w="6242" w:type="dxa"/>
            <w:tcBorders>
              <w:top w:val="dotted" w:sz="4" w:space="0" w:color="auto"/>
              <w:bottom w:val="dotted" w:sz="4" w:space="0" w:color="auto"/>
            </w:tcBorders>
          </w:tcPr>
          <w:p w14:paraId="2C563251" w14:textId="77777777" w:rsidR="00CC0ECF" w:rsidRPr="00F25E60" w:rsidRDefault="00CC0ECF" w:rsidP="00CC0ECF">
            <w:pPr>
              <w:pStyle w:val="PStandaardtekst"/>
              <w:spacing w:line="360" w:lineRule="auto"/>
            </w:pPr>
          </w:p>
        </w:tc>
      </w:tr>
    </w:tbl>
    <w:p w14:paraId="4354D715" w14:textId="77777777" w:rsidR="007A0951" w:rsidRDefault="007A0951" w:rsidP="001005BC">
      <w:pPr>
        <w:pStyle w:val="PStandaardtekst"/>
      </w:pPr>
    </w:p>
    <w:p w14:paraId="062FED8C" w14:textId="77777777" w:rsidR="001005BC" w:rsidRPr="001005BC" w:rsidRDefault="001005BC" w:rsidP="001005BC">
      <w:pPr>
        <w:pStyle w:val="PStandaardtekst"/>
      </w:pPr>
    </w:p>
    <w:sectPr w:rsidR="001005BC" w:rsidRPr="001005BC" w:rsidSect="007A0951">
      <w:headerReference w:type="default" r:id="rId12"/>
      <w:footerReference w:type="default" r:id="rId13"/>
      <w:type w:val="continuous"/>
      <w:pgSz w:w="11906" w:h="16838" w:code="9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92B8C" w14:textId="77777777" w:rsidR="00E30359" w:rsidRDefault="00E30359">
      <w:r>
        <w:separator/>
      </w:r>
    </w:p>
  </w:endnote>
  <w:endnote w:type="continuationSeparator" w:id="0">
    <w:p w14:paraId="586EF375" w14:textId="77777777" w:rsidR="00E30359" w:rsidRDefault="00E30359">
      <w:r>
        <w:continuationSeparator/>
      </w:r>
    </w:p>
  </w:endnote>
  <w:endnote w:type="continuationNotice" w:id="1">
    <w:p w14:paraId="1FB189EF" w14:textId="77777777" w:rsidR="00E30359" w:rsidRDefault="00E303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AFE42" w14:textId="49F509ED" w:rsidR="00670955" w:rsidRPr="00361D73" w:rsidRDefault="00670955" w:rsidP="00670955">
    <w:pPr>
      <w:pStyle w:val="Voettekst"/>
      <w:pBdr>
        <w:left w:val="single" w:sz="4" w:space="4" w:color="808080" w:themeColor="background1" w:themeShade="80"/>
      </w:pBdr>
      <w:ind w:left="3544"/>
      <w:rPr>
        <w:rFonts w:ascii="Aptos" w:hAnsi="Aptos" w:cs="Open Sans"/>
        <w:b/>
        <w:bCs/>
        <w:color w:val="A6A6A6" w:themeColor="background1" w:themeShade="A6"/>
      </w:rPr>
    </w:pPr>
    <w:r w:rsidRPr="00361D73">
      <w:rPr>
        <w:rFonts w:ascii="Aptos" w:hAnsi="Aptos" w:cs="Open Sans"/>
        <w:b/>
        <w:bCs/>
        <w:noProof/>
        <w:color w:val="A6A6A6" w:themeColor="background1" w:themeShade="A6"/>
      </w:rPr>
      <w:drawing>
        <wp:anchor distT="0" distB="0" distL="114300" distR="114300" simplePos="0" relativeHeight="251661312" behindDoc="1" locked="0" layoutInCell="1" allowOverlap="1" wp14:anchorId="53404E3C" wp14:editId="650633DA">
          <wp:simplePos x="0" y="0"/>
          <wp:positionH relativeFrom="column">
            <wp:posOffset>-33020</wp:posOffset>
          </wp:positionH>
          <wp:positionV relativeFrom="paragraph">
            <wp:posOffset>31850</wp:posOffset>
          </wp:positionV>
          <wp:extent cx="1889056" cy="333375"/>
          <wp:effectExtent l="0" t="0" r="0" b="0"/>
          <wp:wrapNone/>
          <wp:docPr id="35260319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129397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9056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ECF">
      <w:rPr>
        <w:rFonts w:ascii="Aptos" w:hAnsi="Aptos" w:cs="Open Sans"/>
        <w:b/>
        <w:bCs/>
        <w:color w:val="A6A6A6" w:themeColor="background1" w:themeShade="A6"/>
      </w:rPr>
      <w:t xml:space="preserve">Verklaring inzake verwerking persoonsgegevens </w:t>
    </w:r>
    <w:r w:rsidR="00FE5DAB">
      <w:rPr>
        <w:rFonts w:ascii="Aptos" w:hAnsi="Aptos" w:cs="Open Sans"/>
        <w:b/>
        <w:bCs/>
        <w:color w:val="A6A6A6" w:themeColor="background1" w:themeShade="A6"/>
      </w:rPr>
      <w:t>Dorpsmakers</w:t>
    </w:r>
  </w:p>
  <w:p w14:paraId="0928FEB9" w14:textId="72173A6F" w:rsidR="00670955" w:rsidRPr="00FE5DAB" w:rsidRDefault="00361D73" w:rsidP="00670955">
    <w:pPr>
      <w:pStyle w:val="Voettekst"/>
      <w:pBdr>
        <w:left w:val="single" w:sz="4" w:space="4" w:color="808080" w:themeColor="background1" w:themeShade="80"/>
      </w:pBdr>
      <w:ind w:left="3544"/>
      <w:rPr>
        <w:rFonts w:ascii="Aptos" w:hAnsi="Aptos" w:cs="Open Sans"/>
        <w:color w:val="A6A6A6" w:themeColor="background1" w:themeShade="A6"/>
      </w:rPr>
    </w:pPr>
    <w:r w:rsidRPr="00FE5DAB">
      <w:rPr>
        <w:rFonts w:ascii="Aptos" w:hAnsi="Aptos" w:cs="Open Sans"/>
        <w:color w:val="A6A6A6" w:themeColor="background1" w:themeShade="A6"/>
      </w:rPr>
      <w:t xml:space="preserve">Dienst </w:t>
    </w:r>
    <w:r w:rsidR="00CC0ECF" w:rsidRPr="00FE5DAB">
      <w:rPr>
        <w:rFonts w:ascii="Aptos" w:hAnsi="Aptos" w:cs="Open Sans"/>
        <w:color w:val="A6A6A6" w:themeColor="background1" w:themeShade="A6"/>
      </w:rPr>
      <w:t xml:space="preserve">Participatie </w:t>
    </w:r>
    <w:r w:rsidR="00670955" w:rsidRPr="00FE5DAB">
      <w:rPr>
        <w:rFonts w:ascii="Aptos" w:hAnsi="Aptos" w:cs="Open Sans"/>
        <w:color w:val="A6A6A6" w:themeColor="background1" w:themeShade="A6"/>
      </w:rPr>
      <w:t xml:space="preserve">| </w:t>
    </w:r>
    <w:r w:rsidR="00CC0ECF" w:rsidRPr="00FE5DAB">
      <w:rPr>
        <w:rFonts w:ascii="Aptos" w:hAnsi="Aptos" w:cs="Open Sans"/>
        <w:color w:val="A6A6A6" w:themeColor="background1" w:themeShade="A6"/>
      </w:rPr>
      <w:t>Marktplein 17, 1570 Galmaarden</w:t>
    </w:r>
    <w:r w:rsidRPr="00FE5DAB">
      <w:rPr>
        <w:rFonts w:ascii="Aptos" w:hAnsi="Aptos" w:cs="Open Sans"/>
        <w:color w:val="A6A6A6" w:themeColor="background1" w:themeShade="A6"/>
      </w:rPr>
      <w:t xml:space="preserve"> </w:t>
    </w:r>
  </w:p>
  <w:p w14:paraId="04C0C365" w14:textId="3DC81A2B" w:rsidR="00670955" w:rsidRPr="00FE5DAB" w:rsidRDefault="00670955" w:rsidP="00670955">
    <w:pPr>
      <w:pBdr>
        <w:left w:val="single" w:sz="4" w:space="4" w:color="808080" w:themeColor="background1" w:themeShade="80"/>
      </w:pBdr>
      <w:ind w:left="3544"/>
      <w:rPr>
        <w:rFonts w:ascii="Aptos" w:hAnsi="Aptos" w:cs="Open Sans"/>
        <w:color w:val="A6A6A6" w:themeColor="background1" w:themeShade="A6"/>
        <w:lang w:val="nl-BE"/>
      </w:rPr>
    </w:pPr>
    <w:r w:rsidRPr="00FE5DAB">
      <w:rPr>
        <w:rFonts w:ascii="Aptos" w:hAnsi="Aptos" w:cs="Open Sans"/>
        <w:color w:val="A6A6A6" w:themeColor="background1" w:themeShade="A6"/>
        <w:lang w:val="nl-BE"/>
      </w:rPr>
      <w:t xml:space="preserve">054 </w:t>
    </w:r>
    <w:r w:rsidR="00CC0ECF" w:rsidRPr="00FE5DAB">
      <w:rPr>
        <w:rFonts w:ascii="Aptos" w:hAnsi="Aptos" w:cs="Open Sans"/>
        <w:color w:val="A6A6A6" w:themeColor="background1" w:themeShade="A6"/>
        <w:lang w:val="nl-BE"/>
      </w:rPr>
      <w:t>59 74 00</w:t>
    </w:r>
    <w:r w:rsidRPr="00FE5DAB">
      <w:rPr>
        <w:rFonts w:ascii="Aptos" w:hAnsi="Aptos" w:cs="Open Sans"/>
        <w:color w:val="A6A6A6" w:themeColor="background1" w:themeShade="A6"/>
        <w:lang w:val="nl-BE"/>
      </w:rPr>
      <w:t xml:space="preserve"> | </w:t>
    </w:r>
    <w:r w:rsidR="00CC0ECF" w:rsidRPr="00FE5DAB">
      <w:rPr>
        <w:rFonts w:ascii="Aptos" w:hAnsi="Aptos" w:cs="Open Sans"/>
        <w:color w:val="A6A6A6" w:themeColor="background1" w:themeShade="A6"/>
        <w:lang w:val="nl-BE"/>
      </w:rPr>
      <w:t>participatie@pajottegem.be</w:t>
    </w:r>
    <w:r w:rsidR="00361D73" w:rsidRPr="00FE5DAB">
      <w:rPr>
        <w:rFonts w:ascii="Aptos" w:hAnsi="Aptos" w:cs="Open Sans"/>
        <w:color w:val="A6A6A6" w:themeColor="background1" w:themeShade="A6"/>
        <w:lang w:val="nl-BE"/>
      </w:rPr>
      <w:t xml:space="preserve"> </w:t>
    </w:r>
    <w:r w:rsidRPr="00FE5DAB">
      <w:rPr>
        <w:rFonts w:ascii="Aptos" w:hAnsi="Aptos" w:cs="Open Sans"/>
        <w:color w:val="A6A6A6" w:themeColor="background1" w:themeShade="A6"/>
        <w:lang w:val="nl-BE"/>
      </w:rPr>
      <w:t xml:space="preserve">| </w:t>
    </w:r>
    <w:hyperlink r:id="rId2" w:history="1">
      <w:r w:rsidR="00361D73" w:rsidRPr="00FE5DAB">
        <w:rPr>
          <w:rStyle w:val="Hyperlink"/>
          <w:rFonts w:ascii="Aptos" w:hAnsi="Aptos" w:cs="Open Sans"/>
          <w:color w:val="A6A6A6" w:themeColor="background1" w:themeShade="A6"/>
          <w:lang w:val="nl-BE"/>
        </w:rPr>
        <w:t>www.pajottegem.be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A6C59" w14:textId="77777777" w:rsidR="00E30359" w:rsidRDefault="00E30359">
      <w:r>
        <w:separator/>
      </w:r>
    </w:p>
  </w:footnote>
  <w:footnote w:type="continuationSeparator" w:id="0">
    <w:p w14:paraId="5C093DDB" w14:textId="77777777" w:rsidR="00E30359" w:rsidRDefault="00E30359">
      <w:r>
        <w:continuationSeparator/>
      </w:r>
    </w:p>
  </w:footnote>
  <w:footnote w:type="continuationNotice" w:id="1">
    <w:p w14:paraId="5BCF0E2C" w14:textId="77777777" w:rsidR="00E30359" w:rsidRDefault="00E303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2993354"/>
      <w:docPartObj>
        <w:docPartGallery w:val="Page Numbers (Top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6056C9C5" w14:textId="77777777" w:rsidR="00670955" w:rsidRPr="005E13DC" w:rsidRDefault="00670955">
        <w:pPr>
          <w:pStyle w:val="Koptekst"/>
          <w:jc w:val="right"/>
          <w:rPr>
            <w:rFonts w:ascii="Open Sans" w:hAnsi="Open Sans" w:cs="Open Sans"/>
            <w:sz w:val="16"/>
            <w:szCs w:val="16"/>
          </w:rPr>
        </w:pPr>
        <w:r w:rsidRPr="005E13DC">
          <w:rPr>
            <w:rFonts w:ascii="Open Sans" w:hAnsi="Open Sans" w:cs="Open Sans"/>
            <w:sz w:val="16"/>
            <w:szCs w:val="16"/>
          </w:rPr>
          <w:fldChar w:fldCharType="begin"/>
        </w:r>
        <w:r w:rsidRPr="005E13DC">
          <w:rPr>
            <w:rFonts w:ascii="Open Sans" w:hAnsi="Open Sans" w:cs="Open Sans"/>
            <w:sz w:val="16"/>
            <w:szCs w:val="16"/>
          </w:rPr>
          <w:instrText>PAGE   \* MERGEFORMAT</w:instrText>
        </w:r>
        <w:r w:rsidRPr="005E13DC">
          <w:rPr>
            <w:rFonts w:ascii="Open Sans" w:hAnsi="Open Sans" w:cs="Open Sans"/>
            <w:sz w:val="16"/>
            <w:szCs w:val="16"/>
          </w:rPr>
          <w:fldChar w:fldCharType="separate"/>
        </w:r>
        <w:r w:rsidRPr="005E13DC">
          <w:rPr>
            <w:rFonts w:ascii="Open Sans" w:hAnsi="Open Sans" w:cs="Open Sans"/>
            <w:sz w:val="16"/>
            <w:szCs w:val="16"/>
            <w:lang w:val="nl-NL"/>
          </w:rPr>
          <w:t>2</w:t>
        </w:r>
        <w:r w:rsidRPr="005E13DC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  <w:p w14:paraId="7C877509" w14:textId="77777777" w:rsidR="00670955" w:rsidRDefault="006709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0888440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11241BE"/>
    <w:multiLevelType w:val="hybridMultilevel"/>
    <w:tmpl w:val="5F42BE56"/>
    <w:lvl w:ilvl="0" w:tplc="67E638C4">
      <w:start w:val="1"/>
      <w:numFmt w:val="decimal"/>
      <w:pStyle w:val="Subtitel"/>
      <w:lvlText w:val="%1."/>
      <w:lvlJc w:val="left"/>
      <w:pPr>
        <w:ind w:left="1080" w:hanging="360"/>
      </w:pPr>
      <w:rPr>
        <w:rFonts w:ascii="Aptos" w:hAnsi="Aptos" w:cs="Aptos" w:hint="default"/>
        <w:b/>
        <w:i w:val="0"/>
        <w:color w:val="005640"/>
        <w:sz w:val="22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325FD1"/>
    <w:multiLevelType w:val="hybridMultilevel"/>
    <w:tmpl w:val="552CE2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B15D1"/>
    <w:multiLevelType w:val="multilevel"/>
    <w:tmpl w:val="C34CE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D275510"/>
    <w:multiLevelType w:val="hybridMultilevel"/>
    <w:tmpl w:val="2A28B4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B25C1"/>
    <w:multiLevelType w:val="singleLevel"/>
    <w:tmpl w:val="2CF625D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3B545EA"/>
    <w:multiLevelType w:val="hybridMultilevel"/>
    <w:tmpl w:val="ADF0772A"/>
    <w:lvl w:ilvl="0" w:tplc="41CEF40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12020"/>
    <w:multiLevelType w:val="hybridMultilevel"/>
    <w:tmpl w:val="E3A01B6E"/>
    <w:lvl w:ilvl="0" w:tplc="3E3257A6">
      <w:start w:val="1"/>
      <w:numFmt w:val="decimal"/>
      <w:lvlText w:val="%1."/>
      <w:lvlJc w:val="left"/>
      <w:pPr>
        <w:ind w:left="720" w:hanging="360"/>
      </w:pPr>
      <w:rPr>
        <w:rFonts w:ascii="Aptos" w:hAnsi="Aptos" w:cs="Aptos" w:hint="default"/>
        <w:b w:val="0"/>
        <w:color w:val="auto"/>
        <w:sz w:val="2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2569B"/>
    <w:multiLevelType w:val="hybridMultilevel"/>
    <w:tmpl w:val="6BD0995E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B3C56"/>
    <w:multiLevelType w:val="hybridMultilevel"/>
    <w:tmpl w:val="D6668092"/>
    <w:lvl w:ilvl="0" w:tplc="9D8CAE5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Open Sans" w:hint="default"/>
        <w:sz w:val="20"/>
      </w:rPr>
    </w:lvl>
    <w:lvl w:ilvl="1" w:tplc="9D8CAE50">
      <w:numFmt w:val="bullet"/>
      <w:lvlText w:val=""/>
      <w:lvlJc w:val="left"/>
      <w:pPr>
        <w:ind w:left="1440" w:hanging="360"/>
      </w:pPr>
      <w:rPr>
        <w:rFonts w:ascii="Wingdings" w:eastAsia="Times New Roman" w:hAnsi="Wingdings" w:cs="Open Sans" w:hint="default"/>
        <w:sz w:val="20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B0D83"/>
    <w:multiLevelType w:val="hybridMultilevel"/>
    <w:tmpl w:val="10C22CE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E179D"/>
    <w:multiLevelType w:val="hybridMultilevel"/>
    <w:tmpl w:val="6B12F7FA"/>
    <w:lvl w:ilvl="0" w:tplc="08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7616E94"/>
    <w:multiLevelType w:val="hybridMultilevel"/>
    <w:tmpl w:val="E01E6F20"/>
    <w:lvl w:ilvl="0" w:tplc="3918A3F4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4E2D05"/>
    <w:multiLevelType w:val="hybridMultilevel"/>
    <w:tmpl w:val="C090076C"/>
    <w:lvl w:ilvl="0" w:tplc="3918A3F4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E177025"/>
    <w:multiLevelType w:val="hybridMultilevel"/>
    <w:tmpl w:val="2FB24A00"/>
    <w:lvl w:ilvl="0" w:tplc="9D8CAE5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Open Sans" w:hint="default"/>
        <w:sz w:val="2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518B7"/>
    <w:multiLevelType w:val="hybridMultilevel"/>
    <w:tmpl w:val="ED58F138"/>
    <w:lvl w:ilvl="0" w:tplc="C620560E">
      <w:numFmt w:val="bullet"/>
      <w:lvlText w:val=""/>
      <w:lvlJc w:val="left"/>
      <w:pPr>
        <w:ind w:left="360" w:hanging="360"/>
      </w:pPr>
      <w:rPr>
        <w:rFonts w:ascii="Wingdings" w:eastAsia="Times New Roman" w:hAnsi="Wingding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2250FC"/>
    <w:multiLevelType w:val="hybridMultilevel"/>
    <w:tmpl w:val="0C7A0E1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D92B9C"/>
    <w:multiLevelType w:val="hybridMultilevel"/>
    <w:tmpl w:val="67AE1D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3F46B6"/>
    <w:multiLevelType w:val="hybridMultilevel"/>
    <w:tmpl w:val="CE786624"/>
    <w:lvl w:ilvl="0" w:tplc="72FA77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9F3817"/>
    <w:multiLevelType w:val="hybridMultilevel"/>
    <w:tmpl w:val="5C161BEA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D565F2"/>
    <w:multiLevelType w:val="multilevel"/>
    <w:tmpl w:val="C386786C"/>
    <w:lvl w:ilvl="0">
      <w:start w:val="1"/>
      <w:numFmt w:val="decimal"/>
      <w:pStyle w:val="PVragentussentitel"/>
      <w:lvlText w:val="%1."/>
      <w:lvlJc w:val="left"/>
      <w:pPr>
        <w:ind w:left="720" w:hanging="360"/>
      </w:pPr>
      <w:rPr>
        <w:rFonts w:ascii="Cambria" w:hAnsi="Cambria" w:hint="default"/>
        <w:b/>
        <w:i w:val="0"/>
        <w:color w:val="005640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32C6623"/>
    <w:multiLevelType w:val="hybridMultilevel"/>
    <w:tmpl w:val="46FED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30D6B"/>
    <w:multiLevelType w:val="hybridMultilevel"/>
    <w:tmpl w:val="F67EE83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D0755"/>
    <w:multiLevelType w:val="hybridMultilevel"/>
    <w:tmpl w:val="53CAC6F0"/>
    <w:lvl w:ilvl="0" w:tplc="72FA77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380A35"/>
    <w:multiLevelType w:val="hybridMultilevel"/>
    <w:tmpl w:val="94146692"/>
    <w:lvl w:ilvl="0" w:tplc="3918A3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E05DC"/>
    <w:multiLevelType w:val="hybridMultilevel"/>
    <w:tmpl w:val="130062A0"/>
    <w:lvl w:ilvl="0" w:tplc="9D8CAE5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Open Sans" w:hint="default"/>
        <w:sz w:val="2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715968"/>
    <w:multiLevelType w:val="hybridMultilevel"/>
    <w:tmpl w:val="5C161BEA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FB5B93"/>
    <w:multiLevelType w:val="hybridMultilevel"/>
    <w:tmpl w:val="D6983452"/>
    <w:lvl w:ilvl="0" w:tplc="9D8CAE5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Open Sans" w:hint="default"/>
        <w:sz w:val="20"/>
      </w:rPr>
    </w:lvl>
    <w:lvl w:ilvl="1" w:tplc="9D8CAE50">
      <w:numFmt w:val="bullet"/>
      <w:lvlText w:val=""/>
      <w:lvlJc w:val="left"/>
      <w:pPr>
        <w:ind w:left="1440" w:hanging="360"/>
      </w:pPr>
      <w:rPr>
        <w:rFonts w:ascii="Wingdings" w:eastAsia="Times New Roman" w:hAnsi="Wingdings" w:cs="Open Sans" w:hint="default"/>
        <w:sz w:val="20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D4349A"/>
    <w:multiLevelType w:val="hybridMultilevel"/>
    <w:tmpl w:val="463A95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8533BC"/>
    <w:multiLevelType w:val="hybridMultilevel"/>
    <w:tmpl w:val="D1309D4A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B81CE2"/>
    <w:multiLevelType w:val="hybridMultilevel"/>
    <w:tmpl w:val="97D4250E"/>
    <w:lvl w:ilvl="0" w:tplc="9D8CAE5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Open Sans" w:hint="default"/>
        <w:sz w:val="2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5024CC"/>
    <w:multiLevelType w:val="hybridMultilevel"/>
    <w:tmpl w:val="C1182908"/>
    <w:lvl w:ilvl="0" w:tplc="3918A3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59697C"/>
    <w:multiLevelType w:val="hybridMultilevel"/>
    <w:tmpl w:val="6732635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C73919"/>
    <w:multiLevelType w:val="hybridMultilevel"/>
    <w:tmpl w:val="4768DF30"/>
    <w:lvl w:ilvl="0" w:tplc="41CEF40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88152C"/>
    <w:multiLevelType w:val="hybridMultilevel"/>
    <w:tmpl w:val="2A1E305C"/>
    <w:lvl w:ilvl="0" w:tplc="41CEF40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C328CE"/>
    <w:multiLevelType w:val="hybridMultilevel"/>
    <w:tmpl w:val="2B467300"/>
    <w:lvl w:ilvl="0" w:tplc="41CEF40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6130B3"/>
    <w:multiLevelType w:val="hybridMultilevel"/>
    <w:tmpl w:val="D9BCAAA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881C5A"/>
    <w:multiLevelType w:val="hybridMultilevel"/>
    <w:tmpl w:val="E1B2F24C"/>
    <w:lvl w:ilvl="0" w:tplc="6CB00CE4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A031F4"/>
    <w:multiLevelType w:val="hybridMultilevel"/>
    <w:tmpl w:val="19FC17C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3609CB"/>
    <w:multiLevelType w:val="hybridMultilevel"/>
    <w:tmpl w:val="C2F244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942C09"/>
    <w:multiLevelType w:val="hybridMultilevel"/>
    <w:tmpl w:val="2D6AACE8"/>
    <w:lvl w:ilvl="0" w:tplc="7CBA84D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089620">
    <w:abstractNumId w:val="5"/>
  </w:num>
  <w:num w:numId="2" w16cid:durableId="382410669">
    <w:abstractNumId w:val="16"/>
  </w:num>
  <w:num w:numId="3" w16cid:durableId="789470372">
    <w:abstractNumId w:val="13"/>
  </w:num>
  <w:num w:numId="4" w16cid:durableId="1048533525">
    <w:abstractNumId w:val="12"/>
  </w:num>
  <w:num w:numId="5" w16cid:durableId="826213601">
    <w:abstractNumId w:val="4"/>
  </w:num>
  <w:num w:numId="6" w16cid:durableId="1095243218">
    <w:abstractNumId w:val="19"/>
  </w:num>
  <w:num w:numId="7" w16cid:durableId="219219952">
    <w:abstractNumId w:val="26"/>
  </w:num>
  <w:num w:numId="8" w16cid:durableId="94979073">
    <w:abstractNumId w:val="27"/>
  </w:num>
  <w:num w:numId="9" w16cid:durableId="1548372016">
    <w:abstractNumId w:val="9"/>
  </w:num>
  <w:num w:numId="10" w16cid:durableId="335110009">
    <w:abstractNumId w:val="40"/>
  </w:num>
  <w:num w:numId="11" w16cid:durableId="1364600419">
    <w:abstractNumId w:val="28"/>
  </w:num>
  <w:num w:numId="12" w16cid:durableId="2046708666">
    <w:abstractNumId w:val="30"/>
  </w:num>
  <w:num w:numId="13" w16cid:durableId="528031013">
    <w:abstractNumId w:val="25"/>
  </w:num>
  <w:num w:numId="14" w16cid:durableId="987826040">
    <w:abstractNumId w:val="14"/>
  </w:num>
  <w:num w:numId="15" w16cid:durableId="349449450">
    <w:abstractNumId w:val="10"/>
  </w:num>
  <w:num w:numId="16" w16cid:durableId="1295871505">
    <w:abstractNumId w:val="31"/>
  </w:num>
  <w:num w:numId="17" w16cid:durableId="224028220">
    <w:abstractNumId w:val="24"/>
  </w:num>
  <w:num w:numId="18" w16cid:durableId="1122067005">
    <w:abstractNumId w:val="2"/>
  </w:num>
  <w:num w:numId="19" w16cid:durableId="452553552">
    <w:abstractNumId w:val="17"/>
  </w:num>
  <w:num w:numId="20" w16cid:durableId="1097602201">
    <w:abstractNumId w:val="36"/>
  </w:num>
  <w:num w:numId="21" w16cid:durableId="940260073">
    <w:abstractNumId w:val="15"/>
  </w:num>
  <w:num w:numId="22" w16cid:durableId="915481339">
    <w:abstractNumId w:val="11"/>
  </w:num>
  <w:num w:numId="23" w16cid:durableId="1297644103">
    <w:abstractNumId w:val="29"/>
  </w:num>
  <w:num w:numId="24" w16cid:durableId="5140377">
    <w:abstractNumId w:val="8"/>
  </w:num>
  <w:num w:numId="25" w16cid:durableId="291597141">
    <w:abstractNumId w:val="33"/>
  </w:num>
  <w:num w:numId="26" w16cid:durableId="472869577">
    <w:abstractNumId w:val="34"/>
  </w:num>
  <w:num w:numId="27" w16cid:durableId="2056079421">
    <w:abstractNumId w:val="6"/>
  </w:num>
  <w:num w:numId="28" w16cid:durableId="1652129579">
    <w:abstractNumId w:val="35"/>
  </w:num>
  <w:num w:numId="29" w16cid:durableId="450633722">
    <w:abstractNumId w:val="37"/>
  </w:num>
  <w:num w:numId="30" w16cid:durableId="1785809989">
    <w:abstractNumId w:val="18"/>
  </w:num>
  <w:num w:numId="31" w16cid:durableId="1862353786">
    <w:abstractNumId w:val="0"/>
  </w:num>
  <w:num w:numId="32" w16cid:durableId="1620062773">
    <w:abstractNumId w:val="32"/>
  </w:num>
  <w:num w:numId="33" w16cid:durableId="306789750">
    <w:abstractNumId w:val="3"/>
  </w:num>
  <w:num w:numId="34" w16cid:durableId="1910799088">
    <w:abstractNumId w:val="7"/>
  </w:num>
  <w:num w:numId="35" w16cid:durableId="1240628370">
    <w:abstractNumId w:val="20"/>
  </w:num>
  <w:num w:numId="36" w16cid:durableId="547037145">
    <w:abstractNumId w:val="1"/>
  </w:num>
  <w:num w:numId="37" w16cid:durableId="1524780832">
    <w:abstractNumId w:val="21"/>
  </w:num>
  <w:num w:numId="38" w16cid:durableId="669141039">
    <w:abstractNumId w:val="39"/>
  </w:num>
  <w:num w:numId="39" w16cid:durableId="2045709050">
    <w:abstractNumId w:val="22"/>
  </w:num>
  <w:num w:numId="40" w16cid:durableId="1763526613">
    <w:abstractNumId w:val="38"/>
  </w:num>
  <w:num w:numId="41" w16cid:durableId="58946170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CF"/>
    <w:rsid w:val="0000793B"/>
    <w:rsid w:val="00007E03"/>
    <w:rsid w:val="000210CA"/>
    <w:rsid w:val="000229D2"/>
    <w:rsid w:val="00033210"/>
    <w:rsid w:val="00033437"/>
    <w:rsid w:val="00043063"/>
    <w:rsid w:val="00045B72"/>
    <w:rsid w:val="00045FE4"/>
    <w:rsid w:val="0004694A"/>
    <w:rsid w:val="00047198"/>
    <w:rsid w:val="00053E12"/>
    <w:rsid w:val="00054FFD"/>
    <w:rsid w:val="00055CE6"/>
    <w:rsid w:val="00055F92"/>
    <w:rsid w:val="0006056D"/>
    <w:rsid w:val="00063949"/>
    <w:rsid w:val="00065F1D"/>
    <w:rsid w:val="00070A50"/>
    <w:rsid w:val="00071621"/>
    <w:rsid w:val="00073109"/>
    <w:rsid w:val="00075AC9"/>
    <w:rsid w:val="0007787C"/>
    <w:rsid w:val="00083B2D"/>
    <w:rsid w:val="0009026C"/>
    <w:rsid w:val="00091F2C"/>
    <w:rsid w:val="000954DE"/>
    <w:rsid w:val="000B065E"/>
    <w:rsid w:val="000B156A"/>
    <w:rsid w:val="000B303E"/>
    <w:rsid w:val="000B3EF7"/>
    <w:rsid w:val="000B4201"/>
    <w:rsid w:val="000B6BCC"/>
    <w:rsid w:val="000B6C82"/>
    <w:rsid w:val="000C037B"/>
    <w:rsid w:val="000C0FC8"/>
    <w:rsid w:val="000C5D68"/>
    <w:rsid w:val="000D3A1E"/>
    <w:rsid w:val="000D6374"/>
    <w:rsid w:val="000E1BBC"/>
    <w:rsid w:val="000E1DB5"/>
    <w:rsid w:val="000F2092"/>
    <w:rsid w:val="000F5AA8"/>
    <w:rsid w:val="001005BC"/>
    <w:rsid w:val="00103358"/>
    <w:rsid w:val="00110D52"/>
    <w:rsid w:val="0012171B"/>
    <w:rsid w:val="00122B0E"/>
    <w:rsid w:val="00132BCF"/>
    <w:rsid w:val="00137465"/>
    <w:rsid w:val="00141740"/>
    <w:rsid w:val="00147E71"/>
    <w:rsid w:val="001536F1"/>
    <w:rsid w:val="00154011"/>
    <w:rsid w:val="00154974"/>
    <w:rsid w:val="001566ED"/>
    <w:rsid w:val="00160864"/>
    <w:rsid w:val="00161550"/>
    <w:rsid w:val="00163F56"/>
    <w:rsid w:val="0017012B"/>
    <w:rsid w:val="001738AA"/>
    <w:rsid w:val="00174E40"/>
    <w:rsid w:val="001753FD"/>
    <w:rsid w:val="00175790"/>
    <w:rsid w:val="00182E48"/>
    <w:rsid w:val="0018480B"/>
    <w:rsid w:val="00190443"/>
    <w:rsid w:val="00191E99"/>
    <w:rsid w:val="00193C9B"/>
    <w:rsid w:val="001967FA"/>
    <w:rsid w:val="001A0A1B"/>
    <w:rsid w:val="001A15BF"/>
    <w:rsid w:val="001A6109"/>
    <w:rsid w:val="001A614A"/>
    <w:rsid w:val="001B0B10"/>
    <w:rsid w:val="001B2C88"/>
    <w:rsid w:val="001D2075"/>
    <w:rsid w:val="001D5134"/>
    <w:rsid w:val="001E2670"/>
    <w:rsid w:val="001E3973"/>
    <w:rsid w:val="001E5DD8"/>
    <w:rsid w:val="001F6446"/>
    <w:rsid w:val="00215BF2"/>
    <w:rsid w:val="00216BBC"/>
    <w:rsid w:val="0021758C"/>
    <w:rsid w:val="00220438"/>
    <w:rsid w:val="002238FD"/>
    <w:rsid w:val="00237803"/>
    <w:rsid w:val="0024000F"/>
    <w:rsid w:val="00243FAC"/>
    <w:rsid w:val="00245846"/>
    <w:rsid w:val="00245E4F"/>
    <w:rsid w:val="002479A8"/>
    <w:rsid w:val="002503C1"/>
    <w:rsid w:val="00251496"/>
    <w:rsid w:val="00251F04"/>
    <w:rsid w:val="002539A0"/>
    <w:rsid w:val="00255247"/>
    <w:rsid w:val="00255A88"/>
    <w:rsid w:val="002636EC"/>
    <w:rsid w:val="0026378B"/>
    <w:rsid w:val="00270EF6"/>
    <w:rsid w:val="00271E87"/>
    <w:rsid w:val="0027735F"/>
    <w:rsid w:val="00283265"/>
    <w:rsid w:val="00285762"/>
    <w:rsid w:val="00286871"/>
    <w:rsid w:val="00286B4A"/>
    <w:rsid w:val="0029490A"/>
    <w:rsid w:val="00295DF4"/>
    <w:rsid w:val="002A14EC"/>
    <w:rsid w:val="002A4A16"/>
    <w:rsid w:val="002A6053"/>
    <w:rsid w:val="002B2340"/>
    <w:rsid w:val="002B584B"/>
    <w:rsid w:val="002B6462"/>
    <w:rsid w:val="002C08A4"/>
    <w:rsid w:val="002D00FE"/>
    <w:rsid w:val="002D3848"/>
    <w:rsid w:val="002D4644"/>
    <w:rsid w:val="002E159F"/>
    <w:rsid w:val="002E3386"/>
    <w:rsid w:val="002F00E4"/>
    <w:rsid w:val="002F029C"/>
    <w:rsid w:val="002F3D78"/>
    <w:rsid w:val="002F58EA"/>
    <w:rsid w:val="002F599A"/>
    <w:rsid w:val="002F5D51"/>
    <w:rsid w:val="00303653"/>
    <w:rsid w:val="0031170B"/>
    <w:rsid w:val="003135D4"/>
    <w:rsid w:val="00316FC8"/>
    <w:rsid w:val="003221D5"/>
    <w:rsid w:val="0032464D"/>
    <w:rsid w:val="003327E4"/>
    <w:rsid w:val="00334101"/>
    <w:rsid w:val="0033621D"/>
    <w:rsid w:val="00341BA7"/>
    <w:rsid w:val="003434F4"/>
    <w:rsid w:val="00346815"/>
    <w:rsid w:val="0035043C"/>
    <w:rsid w:val="00352FE2"/>
    <w:rsid w:val="003615B8"/>
    <w:rsid w:val="00361D73"/>
    <w:rsid w:val="00362832"/>
    <w:rsid w:val="003659E9"/>
    <w:rsid w:val="00377BC9"/>
    <w:rsid w:val="00381FD5"/>
    <w:rsid w:val="00387510"/>
    <w:rsid w:val="0039116C"/>
    <w:rsid w:val="00391C7E"/>
    <w:rsid w:val="00391D9D"/>
    <w:rsid w:val="00394E4C"/>
    <w:rsid w:val="003A7BF7"/>
    <w:rsid w:val="003B0569"/>
    <w:rsid w:val="003B5BD8"/>
    <w:rsid w:val="003C175F"/>
    <w:rsid w:val="003D1170"/>
    <w:rsid w:val="003D1CE5"/>
    <w:rsid w:val="003D2DF4"/>
    <w:rsid w:val="003D61AD"/>
    <w:rsid w:val="003D6973"/>
    <w:rsid w:val="003E25F4"/>
    <w:rsid w:val="003F5C39"/>
    <w:rsid w:val="00405EF1"/>
    <w:rsid w:val="0041004A"/>
    <w:rsid w:val="0041229C"/>
    <w:rsid w:val="0042284C"/>
    <w:rsid w:val="00422892"/>
    <w:rsid w:val="0042317E"/>
    <w:rsid w:val="00430249"/>
    <w:rsid w:val="004357DB"/>
    <w:rsid w:val="00445930"/>
    <w:rsid w:val="00454DE8"/>
    <w:rsid w:val="00456EB0"/>
    <w:rsid w:val="0045707E"/>
    <w:rsid w:val="004573BA"/>
    <w:rsid w:val="00461507"/>
    <w:rsid w:val="004635BF"/>
    <w:rsid w:val="004641AC"/>
    <w:rsid w:val="00464B13"/>
    <w:rsid w:val="00464D6C"/>
    <w:rsid w:val="004667C3"/>
    <w:rsid w:val="004668FF"/>
    <w:rsid w:val="00467A3E"/>
    <w:rsid w:val="00471F7C"/>
    <w:rsid w:val="00473A7F"/>
    <w:rsid w:val="00480926"/>
    <w:rsid w:val="00481600"/>
    <w:rsid w:val="00481FD2"/>
    <w:rsid w:val="00485250"/>
    <w:rsid w:val="004863FE"/>
    <w:rsid w:val="004865F9"/>
    <w:rsid w:val="0048741B"/>
    <w:rsid w:val="0049562C"/>
    <w:rsid w:val="004A6E77"/>
    <w:rsid w:val="004B0D9A"/>
    <w:rsid w:val="004B1CFB"/>
    <w:rsid w:val="004B3620"/>
    <w:rsid w:val="004B3DA8"/>
    <w:rsid w:val="004B404B"/>
    <w:rsid w:val="004B7265"/>
    <w:rsid w:val="004C08F8"/>
    <w:rsid w:val="004C38CA"/>
    <w:rsid w:val="004C7DA6"/>
    <w:rsid w:val="004D3F6B"/>
    <w:rsid w:val="004D6799"/>
    <w:rsid w:val="004D736B"/>
    <w:rsid w:val="004D7B13"/>
    <w:rsid w:val="004F0378"/>
    <w:rsid w:val="004F69E2"/>
    <w:rsid w:val="00503130"/>
    <w:rsid w:val="00505EC3"/>
    <w:rsid w:val="00507248"/>
    <w:rsid w:val="0051459D"/>
    <w:rsid w:val="00536354"/>
    <w:rsid w:val="00544CD5"/>
    <w:rsid w:val="00551FFA"/>
    <w:rsid w:val="00553DC2"/>
    <w:rsid w:val="0056014D"/>
    <w:rsid w:val="00561C82"/>
    <w:rsid w:val="00563AAE"/>
    <w:rsid w:val="00563B37"/>
    <w:rsid w:val="0057173D"/>
    <w:rsid w:val="00574C86"/>
    <w:rsid w:val="0057625C"/>
    <w:rsid w:val="005775E6"/>
    <w:rsid w:val="00584CCC"/>
    <w:rsid w:val="00587F70"/>
    <w:rsid w:val="005942A8"/>
    <w:rsid w:val="005966F7"/>
    <w:rsid w:val="005A1AF0"/>
    <w:rsid w:val="005A5D5C"/>
    <w:rsid w:val="005A7569"/>
    <w:rsid w:val="005B0F7E"/>
    <w:rsid w:val="005B2B71"/>
    <w:rsid w:val="005B3189"/>
    <w:rsid w:val="005B31B3"/>
    <w:rsid w:val="005B5229"/>
    <w:rsid w:val="005B6485"/>
    <w:rsid w:val="005B73D3"/>
    <w:rsid w:val="005C17C7"/>
    <w:rsid w:val="005C3261"/>
    <w:rsid w:val="005C4DD6"/>
    <w:rsid w:val="005C5934"/>
    <w:rsid w:val="005C5BEA"/>
    <w:rsid w:val="005D19ED"/>
    <w:rsid w:val="005D59E7"/>
    <w:rsid w:val="005E13DC"/>
    <w:rsid w:val="005E6BDA"/>
    <w:rsid w:val="005F0513"/>
    <w:rsid w:val="005F32BC"/>
    <w:rsid w:val="005F48CA"/>
    <w:rsid w:val="0061659D"/>
    <w:rsid w:val="006170FE"/>
    <w:rsid w:val="00622631"/>
    <w:rsid w:val="00624A1F"/>
    <w:rsid w:val="00626C94"/>
    <w:rsid w:val="00631830"/>
    <w:rsid w:val="006351B3"/>
    <w:rsid w:val="006427DF"/>
    <w:rsid w:val="00642AFA"/>
    <w:rsid w:val="00643083"/>
    <w:rsid w:val="00653A7A"/>
    <w:rsid w:val="00655670"/>
    <w:rsid w:val="00657000"/>
    <w:rsid w:val="00657241"/>
    <w:rsid w:val="00662847"/>
    <w:rsid w:val="006659ED"/>
    <w:rsid w:val="00670955"/>
    <w:rsid w:val="00674677"/>
    <w:rsid w:val="00674C62"/>
    <w:rsid w:val="006756C2"/>
    <w:rsid w:val="0067631D"/>
    <w:rsid w:val="0067687F"/>
    <w:rsid w:val="006876B3"/>
    <w:rsid w:val="0069179D"/>
    <w:rsid w:val="00695655"/>
    <w:rsid w:val="006958DD"/>
    <w:rsid w:val="006A0909"/>
    <w:rsid w:val="006B101F"/>
    <w:rsid w:val="006C3CA5"/>
    <w:rsid w:val="006D3027"/>
    <w:rsid w:val="006D3C19"/>
    <w:rsid w:val="006E021C"/>
    <w:rsid w:val="006E0626"/>
    <w:rsid w:val="006E2E59"/>
    <w:rsid w:val="006E3766"/>
    <w:rsid w:val="006F2155"/>
    <w:rsid w:val="006F4C4A"/>
    <w:rsid w:val="007047AB"/>
    <w:rsid w:val="007066BB"/>
    <w:rsid w:val="00710365"/>
    <w:rsid w:val="00731160"/>
    <w:rsid w:val="00732F47"/>
    <w:rsid w:val="0073490A"/>
    <w:rsid w:val="007377A4"/>
    <w:rsid w:val="00737C72"/>
    <w:rsid w:val="007427B8"/>
    <w:rsid w:val="00743741"/>
    <w:rsid w:val="007437A6"/>
    <w:rsid w:val="00751CE2"/>
    <w:rsid w:val="007554E0"/>
    <w:rsid w:val="00761BD4"/>
    <w:rsid w:val="0076493C"/>
    <w:rsid w:val="00772BC5"/>
    <w:rsid w:val="007768BA"/>
    <w:rsid w:val="00776BD3"/>
    <w:rsid w:val="00783567"/>
    <w:rsid w:val="00784055"/>
    <w:rsid w:val="00786393"/>
    <w:rsid w:val="0079095C"/>
    <w:rsid w:val="007913AE"/>
    <w:rsid w:val="00795AB2"/>
    <w:rsid w:val="007A0951"/>
    <w:rsid w:val="007A3C97"/>
    <w:rsid w:val="007A4ACF"/>
    <w:rsid w:val="007B08CB"/>
    <w:rsid w:val="007B0BDD"/>
    <w:rsid w:val="007B3AC9"/>
    <w:rsid w:val="007B4CA5"/>
    <w:rsid w:val="007B69C4"/>
    <w:rsid w:val="007C1BFC"/>
    <w:rsid w:val="007C2B7F"/>
    <w:rsid w:val="007D04E3"/>
    <w:rsid w:val="007D1093"/>
    <w:rsid w:val="007D170D"/>
    <w:rsid w:val="007D2B04"/>
    <w:rsid w:val="007E74C8"/>
    <w:rsid w:val="00802548"/>
    <w:rsid w:val="00806459"/>
    <w:rsid w:val="00806755"/>
    <w:rsid w:val="0080761D"/>
    <w:rsid w:val="0081064F"/>
    <w:rsid w:val="00811016"/>
    <w:rsid w:val="00811797"/>
    <w:rsid w:val="00814DB7"/>
    <w:rsid w:val="00817DF5"/>
    <w:rsid w:val="00825922"/>
    <w:rsid w:val="00834DF6"/>
    <w:rsid w:val="00835109"/>
    <w:rsid w:val="00835444"/>
    <w:rsid w:val="0083556A"/>
    <w:rsid w:val="00843138"/>
    <w:rsid w:val="008656FE"/>
    <w:rsid w:val="0086591D"/>
    <w:rsid w:val="008939C6"/>
    <w:rsid w:val="00897821"/>
    <w:rsid w:val="008A1900"/>
    <w:rsid w:val="008A24B0"/>
    <w:rsid w:val="008B736C"/>
    <w:rsid w:val="008C0FA0"/>
    <w:rsid w:val="008C31F8"/>
    <w:rsid w:val="008C473B"/>
    <w:rsid w:val="008D27BF"/>
    <w:rsid w:val="008D3EFC"/>
    <w:rsid w:val="008D5207"/>
    <w:rsid w:val="008E4633"/>
    <w:rsid w:val="008E47FA"/>
    <w:rsid w:val="008E64AB"/>
    <w:rsid w:val="008F5C2C"/>
    <w:rsid w:val="0090094B"/>
    <w:rsid w:val="00901FE8"/>
    <w:rsid w:val="0090242A"/>
    <w:rsid w:val="009062A1"/>
    <w:rsid w:val="00907A07"/>
    <w:rsid w:val="00911BBE"/>
    <w:rsid w:val="00913714"/>
    <w:rsid w:val="009157FC"/>
    <w:rsid w:val="0091785C"/>
    <w:rsid w:val="00922182"/>
    <w:rsid w:val="00922EDD"/>
    <w:rsid w:val="00923DFC"/>
    <w:rsid w:val="00926E0E"/>
    <w:rsid w:val="009355A0"/>
    <w:rsid w:val="009369F9"/>
    <w:rsid w:val="00940877"/>
    <w:rsid w:val="00945273"/>
    <w:rsid w:val="0095291D"/>
    <w:rsid w:val="00952A20"/>
    <w:rsid w:val="00955CAB"/>
    <w:rsid w:val="00973316"/>
    <w:rsid w:val="009746C8"/>
    <w:rsid w:val="00975DCA"/>
    <w:rsid w:val="0097666D"/>
    <w:rsid w:val="009862A3"/>
    <w:rsid w:val="00997C1D"/>
    <w:rsid w:val="009A1BA3"/>
    <w:rsid w:val="009C3558"/>
    <w:rsid w:val="009D44C8"/>
    <w:rsid w:val="009D59A7"/>
    <w:rsid w:val="009E1473"/>
    <w:rsid w:val="009E34E5"/>
    <w:rsid w:val="009F2DF8"/>
    <w:rsid w:val="00A01BC3"/>
    <w:rsid w:val="00A067F6"/>
    <w:rsid w:val="00A152B5"/>
    <w:rsid w:val="00A228D6"/>
    <w:rsid w:val="00A30CF9"/>
    <w:rsid w:val="00A320B1"/>
    <w:rsid w:val="00A36B6E"/>
    <w:rsid w:val="00A426BE"/>
    <w:rsid w:val="00A46146"/>
    <w:rsid w:val="00A55BD7"/>
    <w:rsid w:val="00A60BB8"/>
    <w:rsid w:val="00A63376"/>
    <w:rsid w:val="00A63406"/>
    <w:rsid w:val="00A64B72"/>
    <w:rsid w:val="00A66073"/>
    <w:rsid w:val="00A7393C"/>
    <w:rsid w:val="00A75CBC"/>
    <w:rsid w:val="00A80055"/>
    <w:rsid w:val="00A821B4"/>
    <w:rsid w:val="00A838E4"/>
    <w:rsid w:val="00A85373"/>
    <w:rsid w:val="00A94141"/>
    <w:rsid w:val="00A9635C"/>
    <w:rsid w:val="00AA0AD3"/>
    <w:rsid w:val="00AA542E"/>
    <w:rsid w:val="00AA5921"/>
    <w:rsid w:val="00AA73E9"/>
    <w:rsid w:val="00AB20F9"/>
    <w:rsid w:val="00AB7043"/>
    <w:rsid w:val="00AC20B8"/>
    <w:rsid w:val="00AC22EA"/>
    <w:rsid w:val="00AC3A48"/>
    <w:rsid w:val="00AD04D9"/>
    <w:rsid w:val="00AD0DE6"/>
    <w:rsid w:val="00AD6876"/>
    <w:rsid w:val="00AE19E0"/>
    <w:rsid w:val="00AE2612"/>
    <w:rsid w:val="00AE2894"/>
    <w:rsid w:val="00AF641F"/>
    <w:rsid w:val="00AF68E2"/>
    <w:rsid w:val="00AF7A4B"/>
    <w:rsid w:val="00B02B8E"/>
    <w:rsid w:val="00B02BF6"/>
    <w:rsid w:val="00B04DAF"/>
    <w:rsid w:val="00B04E64"/>
    <w:rsid w:val="00B07A1C"/>
    <w:rsid w:val="00B23415"/>
    <w:rsid w:val="00B26CE5"/>
    <w:rsid w:val="00B41401"/>
    <w:rsid w:val="00B4271C"/>
    <w:rsid w:val="00B46982"/>
    <w:rsid w:val="00B553EE"/>
    <w:rsid w:val="00B57B40"/>
    <w:rsid w:val="00B62FC5"/>
    <w:rsid w:val="00B63B94"/>
    <w:rsid w:val="00B65ABD"/>
    <w:rsid w:val="00B76B4C"/>
    <w:rsid w:val="00B7763E"/>
    <w:rsid w:val="00B80E8E"/>
    <w:rsid w:val="00B8115D"/>
    <w:rsid w:val="00B812F0"/>
    <w:rsid w:val="00B82212"/>
    <w:rsid w:val="00B83A8A"/>
    <w:rsid w:val="00B870E8"/>
    <w:rsid w:val="00B9305E"/>
    <w:rsid w:val="00B9619B"/>
    <w:rsid w:val="00BA10AA"/>
    <w:rsid w:val="00BA358C"/>
    <w:rsid w:val="00BA7625"/>
    <w:rsid w:val="00BB13E7"/>
    <w:rsid w:val="00BB247A"/>
    <w:rsid w:val="00BC0BB6"/>
    <w:rsid w:val="00BC518B"/>
    <w:rsid w:val="00BC7684"/>
    <w:rsid w:val="00BE03E4"/>
    <w:rsid w:val="00BE26B8"/>
    <w:rsid w:val="00BE2DF2"/>
    <w:rsid w:val="00BF3988"/>
    <w:rsid w:val="00BF622D"/>
    <w:rsid w:val="00C06520"/>
    <w:rsid w:val="00C15C82"/>
    <w:rsid w:val="00C166EC"/>
    <w:rsid w:val="00C32DE3"/>
    <w:rsid w:val="00C36681"/>
    <w:rsid w:val="00C42B3E"/>
    <w:rsid w:val="00C45BBA"/>
    <w:rsid w:val="00C45E9D"/>
    <w:rsid w:val="00C51337"/>
    <w:rsid w:val="00C546A8"/>
    <w:rsid w:val="00C555A4"/>
    <w:rsid w:val="00C613A2"/>
    <w:rsid w:val="00C6616D"/>
    <w:rsid w:val="00C66E3F"/>
    <w:rsid w:val="00C67EB6"/>
    <w:rsid w:val="00C82401"/>
    <w:rsid w:val="00C846B7"/>
    <w:rsid w:val="00C8604B"/>
    <w:rsid w:val="00C866D2"/>
    <w:rsid w:val="00C9341A"/>
    <w:rsid w:val="00C945CC"/>
    <w:rsid w:val="00C949D1"/>
    <w:rsid w:val="00C96012"/>
    <w:rsid w:val="00CA0445"/>
    <w:rsid w:val="00CA3707"/>
    <w:rsid w:val="00CA3CC2"/>
    <w:rsid w:val="00CA5CD3"/>
    <w:rsid w:val="00CB7BD8"/>
    <w:rsid w:val="00CC0ECF"/>
    <w:rsid w:val="00CD16F5"/>
    <w:rsid w:val="00CD3D46"/>
    <w:rsid w:val="00CD5134"/>
    <w:rsid w:val="00CE10A2"/>
    <w:rsid w:val="00CE137D"/>
    <w:rsid w:val="00CE1DA6"/>
    <w:rsid w:val="00CE3E3B"/>
    <w:rsid w:val="00CE6684"/>
    <w:rsid w:val="00CE6879"/>
    <w:rsid w:val="00CF30A5"/>
    <w:rsid w:val="00CF5CB4"/>
    <w:rsid w:val="00D009CB"/>
    <w:rsid w:val="00D01EF1"/>
    <w:rsid w:val="00D14A4A"/>
    <w:rsid w:val="00D336EA"/>
    <w:rsid w:val="00D40B60"/>
    <w:rsid w:val="00D416F2"/>
    <w:rsid w:val="00D4695C"/>
    <w:rsid w:val="00D558B3"/>
    <w:rsid w:val="00D713EE"/>
    <w:rsid w:val="00D73721"/>
    <w:rsid w:val="00D84578"/>
    <w:rsid w:val="00D923CA"/>
    <w:rsid w:val="00D92921"/>
    <w:rsid w:val="00D93D86"/>
    <w:rsid w:val="00D94E56"/>
    <w:rsid w:val="00D95CB2"/>
    <w:rsid w:val="00D95DB6"/>
    <w:rsid w:val="00DA450D"/>
    <w:rsid w:val="00DA63EB"/>
    <w:rsid w:val="00DC0D11"/>
    <w:rsid w:val="00DC1CAA"/>
    <w:rsid w:val="00DC1DA6"/>
    <w:rsid w:val="00DE0738"/>
    <w:rsid w:val="00DE0AD9"/>
    <w:rsid w:val="00DE6019"/>
    <w:rsid w:val="00DE61AE"/>
    <w:rsid w:val="00DF1900"/>
    <w:rsid w:val="00DF760C"/>
    <w:rsid w:val="00E04C85"/>
    <w:rsid w:val="00E05A3D"/>
    <w:rsid w:val="00E16D50"/>
    <w:rsid w:val="00E20B82"/>
    <w:rsid w:val="00E30359"/>
    <w:rsid w:val="00E30FD5"/>
    <w:rsid w:val="00E35344"/>
    <w:rsid w:val="00E4141C"/>
    <w:rsid w:val="00E5003C"/>
    <w:rsid w:val="00E51334"/>
    <w:rsid w:val="00E52D71"/>
    <w:rsid w:val="00E55E7E"/>
    <w:rsid w:val="00E61A58"/>
    <w:rsid w:val="00E72B01"/>
    <w:rsid w:val="00E751EB"/>
    <w:rsid w:val="00E76D0D"/>
    <w:rsid w:val="00E829CE"/>
    <w:rsid w:val="00E83E1A"/>
    <w:rsid w:val="00E90AA6"/>
    <w:rsid w:val="00E93541"/>
    <w:rsid w:val="00E97CE3"/>
    <w:rsid w:val="00EA1627"/>
    <w:rsid w:val="00EA4732"/>
    <w:rsid w:val="00EC1703"/>
    <w:rsid w:val="00EC19E9"/>
    <w:rsid w:val="00EC3ABE"/>
    <w:rsid w:val="00EC57AD"/>
    <w:rsid w:val="00ED280E"/>
    <w:rsid w:val="00ED2DF1"/>
    <w:rsid w:val="00EE5485"/>
    <w:rsid w:val="00EE5915"/>
    <w:rsid w:val="00EE7428"/>
    <w:rsid w:val="00EF0255"/>
    <w:rsid w:val="00F00296"/>
    <w:rsid w:val="00F02FB7"/>
    <w:rsid w:val="00F032FC"/>
    <w:rsid w:val="00F1257A"/>
    <w:rsid w:val="00F13EAD"/>
    <w:rsid w:val="00F15329"/>
    <w:rsid w:val="00F16085"/>
    <w:rsid w:val="00F211AC"/>
    <w:rsid w:val="00F25E60"/>
    <w:rsid w:val="00F2665C"/>
    <w:rsid w:val="00F31843"/>
    <w:rsid w:val="00F418CE"/>
    <w:rsid w:val="00F41BE2"/>
    <w:rsid w:val="00F44A24"/>
    <w:rsid w:val="00F5038B"/>
    <w:rsid w:val="00F50B2A"/>
    <w:rsid w:val="00F50E26"/>
    <w:rsid w:val="00F52F7A"/>
    <w:rsid w:val="00F53056"/>
    <w:rsid w:val="00F55E3A"/>
    <w:rsid w:val="00F576C7"/>
    <w:rsid w:val="00F65B6B"/>
    <w:rsid w:val="00F74A30"/>
    <w:rsid w:val="00F74C74"/>
    <w:rsid w:val="00F74D25"/>
    <w:rsid w:val="00F76E5A"/>
    <w:rsid w:val="00F76F23"/>
    <w:rsid w:val="00F82416"/>
    <w:rsid w:val="00F90A1F"/>
    <w:rsid w:val="00F9111F"/>
    <w:rsid w:val="00F91815"/>
    <w:rsid w:val="00FA3A72"/>
    <w:rsid w:val="00FB2B53"/>
    <w:rsid w:val="00FB6802"/>
    <w:rsid w:val="00FB70D5"/>
    <w:rsid w:val="00FC4513"/>
    <w:rsid w:val="00FC6937"/>
    <w:rsid w:val="00FC7E36"/>
    <w:rsid w:val="00FD1497"/>
    <w:rsid w:val="00FD375D"/>
    <w:rsid w:val="00FD4122"/>
    <w:rsid w:val="00FE15AE"/>
    <w:rsid w:val="00FE1E14"/>
    <w:rsid w:val="00FE5109"/>
    <w:rsid w:val="00FE5DAB"/>
    <w:rsid w:val="00FE6615"/>
    <w:rsid w:val="00FF4A02"/>
    <w:rsid w:val="00FF7867"/>
    <w:rsid w:val="040E4BF9"/>
    <w:rsid w:val="078C4FAB"/>
    <w:rsid w:val="09D48A45"/>
    <w:rsid w:val="0B443ED0"/>
    <w:rsid w:val="0D09AFDE"/>
    <w:rsid w:val="0E44C80D"/>
    <w:rsid w:val="1025FDC9"/>
    <w:rsid w:val="109EAAD4"/>
    <w:rsid w:val="13E1CB76"/>
    <w:rsid w:val="13EFFD95"/>
    <w:rsid w:val="14C0C79A"/>
    <w:rsid w:val="1555C0D8"/>
    <w:rsid w:val="17424500"/>
    <w:rsid w:val="1C43D52D"/>
    <w:rsid w:val="1C836068"/>
    <w:rsid w:val="1CFC2CD1"/>
    <w:rsid w:val="1E5568DA"/>
    <w:rsid w:val="1F8F8F3D"/>
    <w:rsid w:val="1FB329E3"/>
    <w:rsid w:val="206A5C15"/>
    <w:rsid w:val="21642F0A"/>
    <w:rsid w:val="22CD676B"/>
    <w:rsid w:val="238387AC"/>
    <w:rsid w:val="251D991A"/>
    <w:rsid w:val="26525FE7"/>
    <w:rsid w:val="28FBE7F2"/>
    <w:rsid w:val="2BEA8173"/>
    <w:rsid w:val="2F04B4AF"/>
    <w:rsid w:val="307E2AD6"/>
    <w:rsid w:val="30AEA491"/>
    <w:rsid w:val="31737C6D"/>
    <w:rsid w:val="33A94620"/>
    <w:rsid w:val="35246863"/>
    <w:rsid w:val="3982EEA7"/>
    <w:rsid w:val="3AB34688"/>
    <w:rsid w:val="3AB39286"/>
    <w:rsid w:val="3D451F36"/>
    <w:rsid w:val="3FE21DD8"/>
    <w:rsid w:val="40F26411"/>
    <w:rsid w:val="42E8EEB5"/>
    <w:rsid w:val="4385BB32"/>
    <w:rsid w:val="438EEEE3"/>
    <w:rsid w:val="45E655D9"/>
    <w:rsid w:val="464E6792"/>
    <w:rsid w:val="478F1FF0"/>
    <w:rsid w:val="4A207A65"/>
    <w:rsid w:val="4B90927B"/>
    <w:rsid w:val="4B9A20AF"/>
    <w:rsid w:val="50D0ED45"/>
    <w:rsid w:val="52E289B8"/>
    <w:rsid w:val="53B104C2"/>
    <w:rsid w:val="54C082D4"/>
    <w:rsid w:val="58076A43"/>
    <w:rsid w:val="59207927"/>
    <w:rsid w:val="5C3B94C9"/>
    <w:rsid w:val="5F5F8F21"/>
    <w:rsid w:val="60864CEF"/>
    <w:rsid w:val="629188D6"/>
    <w:rsid w:val="67D148F6"/>
    <w:rsid w:val="6947DF50"/>
    <w:rsid w:val="6C5B90A9"/>
    <w:rsid w:val="6ED6756D"/>
    <w:rsid w:val="740D2E44"/>
    <w:rsid w:val="77D749E2"/>
    <w:rsid w:val="793BD3EE"/>
    <w:rsid w:val="794A380D"/>
    <w:rsid w:val="79732912"/>
    <w:rsid w:val="7B6A84AA"/>
    <w:rsid w:val="7C8B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D10DC8"/>
  <w15:docId w15:val="{F637134A-AF33-4F19-9317-687BAAE7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7A0951"/>
    <w:rPr>
      <w:rFonts w:ascii="Arial" w:hAnsi="Arial"/>
      <w:lang w:val="nl-NL" w:eastAsia="nl-NL"/>
    </w:rPr>
  </w:style>
  <w:style w:type="paragraph" w:styleId="Kop1">
    <w:name w:val="heading 1"/>
    <w:basedOn w:val="Standaard"/>
    <w:next w:val="Standaard"/>
    <w:pPr>
      <w:keepNext/>
      <w:jc w:val="center"/>
      <w:outlineLvl w:val="0"/>
    </w:pPr>
    <w:rPr>
      <w:b/>
      <w:lang w:val="fr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rFonts w:ascii="Times New Roman" w:hAnsi="Times New Roman"/>
      <w:lang w:val="nl-BE"/>
    </w:rPr>
  </w:style>
  <w:style w:type="paragraph" w:styleId="Voettekst">
    <w:name w:val="footer"/>
    <w:basedOn w:val="Standaard"/>
    <w:link w:val="VoettekstChar"/>
    <w:uiPriority w:val="99"/>
    <w:pPr>
      <w:tabs>
        <w:tab w:val="center" w:pos="4153"/>
        <w:tab w:val="right" w:pos="8306"/>
      </w:tabs>
    </w:pPr>
    <w:rPr>
      <w:rFonts w:ascii="Times New Roman" w:hAnsi="Times New Roman"/>
      <w:lang w:val="nl-BE"/>
    </w:rPr>
  </w:style>
  <w:style w:type="paragraph" w:styleId="Plattetekst">
    <w:name w:val="Body Text"/>
    <w:basedOn w:val="Standaard"/>
    <w:link w:val="PlattetekstChar"/>
    <w:pPr>
      <w:jc w:val="both"/>
    </w:pPr>
    <w:rPr>
      <w:rFonts w:ascii="Times New Roman" w:hAnsi="Times New Roman"/>
      <w:lang w:val="nl-BE"/>
    </w:rPr>
  </w:style>
  <w:style w:type="paragraph" w:styleId="Plattetekstinspringen">
    <w:name w:val="Body Text Indent"/>
    <w:basedOn w:val="Standaard"/>
    <w:pPr>
      <w:tabs>
        <w:tab w:val="left" w:pos="851"/>
      </w:tabs>
      <w:ind w:firstLine="720"/>
    </w:pPr>
    <w:rPr>
      <w:rFonts w:ascii="Times New Roman" w:hAnsi="Times New Roman"/>
      <w:spacing w:val="20"/>
      <w:sz w:val="16"/>
    </w:rPr>
  </w:style>
  <w:style w:type="paragraph" w:styleId="Documentstructuur">
    <w:name w:val="Document Map"/>
    <w:basedOn w:val="Standaard"/>
    <w:semiHidden/>
    <w:rsid w:val="00563AAE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semiHidden/>
    <w:rsid w:val="00A228D6"/>
    <w:rPr>
      <w:rFonts w:ascii="Tahoma" w:hAnsi="Tahoma" w:cs="Tahoma"/>
      <w:sz w:val="16"/>
      <w:szCs w:val="16"/>
    </w:rPr>
  </w:style>
  <w:style w:type="character" w:styleId="Hyperlink">
    <w:name w:val="Hyperlink"/>
    <w:rsid w:val="000E1BBC"/>
    <w:rPr>
      <w:color w:val="0000FF"/>
      <w:u w:val="single"/>
    </w:rPr>
  </w:style>
  <w:style w:type="table" w:styleId="Tabelraster">
    <w:name w:val="Table Grid"/>
    <w:basedOn w:val="Standaardtabel"/>
    <w:uiPriority w:val="39"/>
    <w:rsid w:val="00F52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arial">
    <w:name w:val="Standaard + arial"/>
    <w:basedOn w:val="Standaard"/>
    <w:rsid w:val="00007E03"/>
    <w:pPr>
      <w:tabs>
        <w:tab w:val="left" w:pos="1134"/>
      </w:tabs>
      <w:jc w:val="center"/>
    </w:pPr>
    <w:rPr>
      <w:rFonts w:cs="Arial"/>
      <w:spacing w:val="10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07248"/>
    <w:rPr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76BD3"/>
    <w:rPr>
      <w:color w:val="605E5C"/>
      <w:shd w:val="clear" w:color="auto" w:fill="E1DFDD"/>
    </w:rPr>
  </w:style>
  <w:style w:type="paragraph" w:styleId="Lijstalinea">
    <w:name w:val="List Paragraph"/>
    <w:aliases w:val="Bulleted Lijst,Bulleted List,Bullets,sdworx list paragraph"/>
    <w:basedOn w:val="Standaard"/>
    <w:link w:val="LijstalineaChar"/>
    <w:uiPriority w:val="34"/>
    <w:rsid w:val="000430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5E13DC"/>
    <w:rPr>
      <w:lang w:eastAsia="nl-NL"/>
    </w:rPr>
  </w:style>
  <w:style w:type="paragraph" w:customStyle="1" w:styleId="PTiteldocument">
    <w:name w:val="P.Titel_document"/>
    <w:basedOn w:val="Standaard"/>
    <w:link w:val="PTiteldocumentChar"/>
    <w:qFormat/>
    <w:rsid w:val="00361D73"/>
    <w:pPr>
      <w:pBdr>
        <w:bottom w:val="single" w:sz="4" w:space="1" w:color="auto"/>
      </w:pBdr>
      <w:spacing w:line="276" w:lineRule="auto"/>
      <w:ind w:left="1134"/>
    </w:pPr>
    <w:rPr>
      <w:rFonts w:ascii="Cambria" w:hAnsi="Cambria" w:cs="Open Sans"/>
      <w:b/>
      <w:bCs/>
      <w:caps/>
      <w:color w:val="005640"/>
      <w:sz w:val="28"/>
      <w:szCs w:val="22"/>
    </w:rPr>
  </w:style>
  <w:style w:type="paragraph" w:customStyle="1" w:styleId="PVoetnoot">
    <w:name w:val="P.Voetnoot"/>
    <w:basedOn w:val="Voettekst"/>
    <w:link w:val="PVoetnootChar"/>
    <w:qFormat/>
    <w:rsid w:val="00361D73"/>
    <w:pPr>
      <w:pBdr>
        <w:left w:val="single" w:sz="4" w:space="4" w:color="808080" w:themeColor="background1" w:themeShade="80"/>
      </w:pBdr>
      <w:ind w:left="3260"/>
    </w:pPr>
    <w:rPr>
      <w:rFonts w:ascii="Aptos" w:hAnsi="Aptos" w:cs="Open Sans"/>
      <w:noProof/>
      <w:color w:val="808080" w:themeColor="background1" w:themeShade="80"/>
      <w:sz w:val="18"/>
      <w:szCs w:val="18"/>
      <w:lang w:eastAsia="nl-BE"/>
    </w:rPr>
  </w:style>
  <w:style w:type="character" w:customStyle="1" w:styleId="PTiteldocumentChar">
    <w:name w:val="P.Titel_document Char"/>
    <w:basedOn w:val="Standaardalinea-lettertype"/>
    <w:link w:val="PTiteldocument"/>
    <w:rsid w:val="00361D73"/>
    <w:rPr>
      <w:rFonts w:ascii="Cambria" w:hAnsi="Cambria" w:cs="Open Sans"/>
      <w:b/>
      <w:bCs/>
      <w:caps/>
      <w:color w:val="005640"/>
      <w:sz w:val="28"/>
      <w:szCs w:val="22"/>
      <w:lang w:val="nl-NL" w:eastAsia="nl-NL"/>
    </w:rPr>
  </w:style>
  <w:style w:type="paragraph" w:customStyle="1" w:styleId="GFStandaardtekst">
    <w:name w:val="G.F.Standaardtekst"/>
    <w:basedOn w:val="Plattetekst"/>
    <w:link w:val="GFStandaardtekstChar"/>
    <w:rsid w:val="00503130"/>
    <w:pPr>
      <w:spacing w:line="276" w:lineRule="auto"/>
      <w:jc w:val="left"/>
    </w:pPr>
    <w:rPr>
      <w:rFonts w:ascii="Open Sans" w:hAnsi="Open Sans" w:cs="Open Sans"/>
    </w:rPr>
  </w:style>
  <w:style w:type="character" w:customStyle="1" w:styleId="PVoetnootChar">
    <w:name w:val="P.Voetnoot Char"/>
    <w:basedOn w:val="VoettekstChar"/>
    <w:link w:val="PVoetnoot"/>
    <w:rsid w:val="00361D73"/>
    <w:rPr>
      <w:rFonts w:ascii="Aptos" w:hAnsi="Aptos" w:cs="Open Sans"/>
      <w:noProof/>
      <w:color w:val="808080" w:themeColor="background1" w:themeShade="80"/>
      <w:sz w:val="18"/>
      <w:szCs w:val="18"/>
      <w:lang w:eastAsia="nl-NL"/>
    </w:rPr>
  </w:style>
  <w:style w:type="paragraph" w:customStyle="1" w:styleId="GFIntroinfo">
    <w:name w:val="G.F.Intro_info"/>
    <w:basedOn w:val="GFStandaardtekst"/>
    <w:link w:val="GFIntroinfoChar"/>
    <w:rsid w:val="00503130"/>
    <w:rPr>
      <w:i/>
      <w:iCs/>
    </w:rPr>
  </w:style>
  <w:style w:type="character" w:customStyle="1" w:styleId="PlattetekstChar">
    <w:name w:val="Platte tekst Char"/>
    <w:basedOn w:val="Standaardalinea-lettertype"/>
    <w:link w:val="Plattetekst"/>
    <w:rsid w:val="00503130"/>
    <w:rPr>
      <w:lang w:eastAsia="nl-NL"/>
    </w:rPr>
  </w:style>
  <w:style w:type="character" w:customStyle="1" w:styleId="GFStandaardtekstChar">
    <w:name w:val="G.F.Standaardtekst Char"/>
    <w:basedOn w:val="PlattetekstChar"/>
    <w:link w:val="GFStandaardtekst"/>
    <w:rsid w:val="00503130"/>
    <w:rPr>
      <w:rFonts w:ascii="Open Sans" w:hAnsi="Open Sans" w:cs="Open Sans"/>
      <w:lang w:eastAsia="nl-NL"/>
    </w:rPr>
  </w:style>
  <w:style w:type="paragraph" w:customStyle="1" w:styleId="PNieuwerubriek">
    <w:name w:val="P.Nieuwe_rubriek"/>
    <w:basedOn w:val="Standaard"/>
    <w:link w:val="PNieuwerubriekChar"/>
    <w:qFormat/>
    <w:rsid w:val="00361D73"/>
    <w:pPr>
      <w:spacing w:line="276" w:lineRule="auto"/>
    </w:pPr>
    <w:rPr>
      <w:rFonts w:ascii="Cambria" w:eastAsiaTheme="majorEastAsia" w:hAnsi="Cambria" w:cs="Open Sans"/>
      <w:b/>
      <w:caps/>
      <w:color w:val="005640"/>
      <w:sz w:val="24"/>
      <w:szCs w:val="22"/>
      <w:u w:val="single"/>
    </w:rPr>
  </w:style>
  <w:style w:type="character" w:customStyle="1" w:styleId="GFIntroinfoChar">
    <w:name w:val="G.F.Intro_info Char"/>
    <w:basedOn w:val="GFStandaardtekstChar"/>
    <w:link w:val="GFIntroinfo"/>
    <w:rsid w:val="00503130"/>
    <w:rPr>
      <w:rFonts w:ascii="Open Sans" w:hAnsi="Open Sans" w:cs="Open Sans"/>
      <w:i/>
      <w:iCs/>
      <w:lang w:eastAsia="nl-NL"/>
    </w:rPr>
  </w:style>
  <w:style w:type="paragraph" w:customStyle="1" w:styleId="PInvultekst">
    <w:name w:val="P.Invultekst"/>
    <w:basedOn w:val="Standaard"/>
    <w:link w:val="PInvultekstChar"/>
    <w:qFormat/>
    <w:rsid w:val="00361D73"/>
    <w:pPr>
      <w:spacing w:before="120" w:after="120" w:line="360" w:lineRule="auto"/>
    </w:pPr>
    <w:rPr>
      <w:rFonts w:ascii="Aptos" w:hAnsi="Aptos" w:cs="Open Sans"/>
      <w:sz w:val="22"/>
    </w:rPr>
  </w:style>
  <w:style w:type="character" w:customStyle="1" w:styleId="PNieuwerubriekChar">
    <w:name w:val="P.Nieuwe_rubriek Char"/>
    <w:basedOn w:val="Standaardalinea-lettertype"/>
    <w:link w:val="PNieuwerubriek"/>
    <w:rsid w:val="00361D73"/>
    <w:rPr>
      <w:rFonts w:ascii="Cambria" w:eastAsiaTheme="majorEastAsia" w:hAnsi="Cambria" w:cs="Open Sans"/>
      <w:b/>
      <w:caps/>
      <w:color w:val="005640"/>
      <w:sz w:val="24"/>
      <w:szCs w:val="22"/>
      <w:u w:val="single"/>
      <w:lang w:val="nl-NL" w:eastAsia="nl-NL"/>
    </w:rPr>
  </w:style>
  <w:style w:type="paragraph" w:customStyle="1" w:styleId="PHandtekening">
    <w:name w:val="P.Handtekening"/>
    <w:basedOn w:val="Standaard"/>
    <w:link w:val="PHandtekeningChar"/>
    <w:qFormat/>
    <w:rsid w:val="00361D7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402"/>
      </w:tabs>
      <w:spacing w:line="276" w:lineRule="auto"/>
      <w:ind w:left="567"/>
    </w:pPr>
    <w:rPr>
      <w:rFonts w:ascii="Aptos" w:hAnsi="Aptos" w:cs="Open Sans"/>
    </w:rPr>
  </w:style>
  <w:style w:type="character" w:customStyle="1" w:styleId="PInvultekstChar">
    <w:name w:val="P.Invultekst Char"/>
    <w:basedOn w:val="Standaardalinea-lettertype"/>
    <w:link w:val="PInvultekst"/>
    <w:rsid w:val="00361D73"/>
    <w:rPr>
      <w:rFonts w:ascii="Aptos" w:hAnsi="Aptos" w:cs="Open Sans"/>
      <w:sz w:val="22"/>
      <w:lang w:val="nl-NL" w:eastAsia="nl-NL"/>
    </w:rPr>
  </w:style>
  <w:style w:type="paragraph" w:customStyle="1" w:styleId="PVragentussentitel">
    <w:name w:val="P.Vragen_tussentitel"/>
    <w:basedOn w:val="GFStandaardtekst"/>
    <w:link w:val="PVragentussentitelChar"/>
    <w:qFormat/>
    <w:rsid w:val="00AB7043"/>
    <w:pPr>
      <w:numPr>
        <w:numId w:val="35"/>
      </w:numPr>
    </w:pPr>
    <w:rPr>
      <w:rFonts w:ascii="Cambria" w:hAnsi="Cambria"/>
      <w:b/>
      <w:bCs/>
      <w:color w:val="005640"/>
      <w:sz w:val="24"/>
    </w:rPr>
  </w:style>
  <w:style w:type="character" w:customStyle="1" w:styleId="PHandtekeningChar">
    <w:name w:val="P.Handtekening Char"/>
    <w:basedOn w:val="Standaardalinea-lettertype"/>
    <w:link w:val="PHandtekening"/>
    <w:rsid w:val="00361D73"/>
    <w:rPr>
      <w:rFonts w:ascii="Aptos" w:hAnsi="Aptos" w:cs="Open Sans"/>
      <w:lang w:val="nl-NL" w:eastAsia="nl-NL"/>
    </w:rPr>
  </w:style>
  <w:style w:type="table" w:styleId="Rastertabel3-Accent3">
    <w:name w:val="Grid Table 3 Accent 3"/>
    <w:basedOn w:val="Standaardtabel"/>
    <w:uiPriority w:val="48"/>
    <w:rsid w:val="00445930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character" w:customStyle="1" w:styleId="PVragentussentitelChar">
    <w:name w:val="P.Vragen_tussentitel Char"/>
    <w:basedOn w:val="GFStandaardtekstChar"/>
    <w:link w:val="PVragentussentitel"/>
    <w:rsid w:val="001005BC"/>
    <w:rPr>
      <w:rFonts w:ascii="Cambria" w:hAnsi="Cambria" w:cs="Open Sans"/>
      <w:b/>
      <w:bCs/>
      <w:color w:val="005640"/>
      <w:sz w:val="24"/>
      <w:lang w:eastAsia="nl-NL"/>
    </w:rPr>
  </w:style>
  <w:style w:type="character" w:customStyle="1" w:styleId="LijstalineaChar">
    <w:name w:val="Lijstalinea Char"/>
    <w:aliases w:val="Bulleted Lijst Char,Bulleted List Char,Bullets Char,sdworx list paragraph Char"/>
    <w:basedOn w:val="Standaardalinea-lettertype"/>
    <w:link w:val="Lijstalinea"/>
    <w:uiPriority w:val="34"/>
    <w:locked/>
    <w:rsid w:val="004F037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GevolgdeHyperlink">
    <w:name w:val="FollowedHyperlink"/>
    <w:basedOn w:val="Standaardalinea-lettertype"/>
    <w:semiHidden/>
    <w:unhideWhenUsed/>
    <w:rsid w:val="00834DF6"/>
    <w:rPr>
      <w:color w:val="800080" w:themeColor="followedHyperlink"/>
      <w:u w:val="single"/>
    </w:rPr>
  </w:style>
  <w:style w:type="paragraph" w:customStyle="1" w:styleId="PStandaardtekst">
    <w:name w:val="P.Standaardtekst"/>
    <w:basedOn w:val="Standaard"/>
    <w:link w:val="PStandaardtekstChar"/>
    <w:qFormat/>
    <w:rsid w:val="001005BC"/>
    <w:pPr>
      <w:spacing w:line="276" w:lineRule="auto"/>
    </w:pPr>
    <w:rPr>
      <w:rFonts w:ascii="Aptos" w:eastAsia="Aptos" w:hAnsi="Aptos" w:cs="Open Sans"/>
      <w:sz w:val="22"/>
    </w:rPr>
  </w:style>
  <w:style w:type="character" w:customStyle="1" w:styleId="PStandaardtekstChar">
    <w:name w:val="P.Standaardtekst Char"/>
    <w:basedOn w:val="Standaardalinea-lettertype"/>
    <w:link w:val="PStandaardtekst"/>
    <w:rsid w:val="001005BC"/>
    <w:rPr>
      <w:rFonts w:ascii="Aptos" w:eastAsia="Aptos" w:hAnsi="Aptos" w:cs="Open Sans"/>
      <w:sz w:val="22"/>
      <w:lang w:val="nl-NL" w:eastAsia="nl-NL"/>
    </w:rPr>
  </w:style>
  <w:style w:type="paragraph" w:styleId="Lijstopsomteken2">
    <w:name w:val="List Bullet 2"/>
    <w:basedOn w:val="Standaard"/>
    <w:uiPriority w:val="99"/>
    <w:unhideWhenUsed/>
    <w:rsid w:val="00381FD5"/>
    <w:pPr>
      <w:numPr>
        <w:numId w:val="31"/>
      </w:numPr>
      <w:tabs>
        <w:tab w:val="clear" w:pos="72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Subtitel">
    <w:name w:val="Subtitel"/>
    <w:basedOn w:val="PStandaardtekst"/>
    <w:link w:val="SubtitelChar"/>
    <w:autoRedefine/>
    <w:rsid w:val="001005BC"/>
    <w:pPr>
      <w:numPr>
        <w:numId w:val="36"/>
      </w:numPr>
    </w:pPr>
    <w:rPr>
      <w:b/>
      <w:color w:val="005640"/>
    </w:rPr>
  </w:style>
  <w:style w:type="character" w:customStyle="1" w:styleId="SubtitelChar">
    <w:name w:val="Subtitel Char"/>
    <w:basedOn w:val="PStandaardtekstChar"/>
    <w:link w:val="Subtitel"/>
    <w:rsid w:val="001005BC"/>
    <w:rPr>
      <w:rFonts w:ascii="Aptos" w:eastAsia="Aptos" w:hAnsi="Aptos" w:cs="Open Sans"/>
      <w:b/>
      <w:color w:val="005640"/>
      <w:sz w:val="22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jottegem.be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ley.Vermeir\Downloads\Sjabloon%20WORD%20Pajottegem%20(1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ar xmlns="d37e3e7e-274a-4a27-bce0-8da1f999f20b" xsi:nil="true"/>
    <Niveau_1 xmlns="d37e3e7e-274a-4a27-bce0-8da1f999f20b">Sjablonen</Niveau_1>
    <Niveau_2 xmlns="d37e3e7e-274a-4a27-bce0-8da1f999f20b" xsi:nil="true"/>
    <Soort_x0020_doc xmlns="d37e3e7e-274a-4a27-bce0-8da1f999f20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7787E567F6F48A2B53F21847D8854" ma:contentTypeVersion="2" ma:contentTypeDescription="Create a new document." ma:contentTypeScope="" ma:versionID="875e6bb7077c0482b075df44f83ce314">
  <xsd:schema xmlns:xsd="http://www.w3.org/2001/XMLSchema" xmlns:xs="http://www.w3.org/2001/XMLSchema" xmlns:p="http://schemas.microsoft.com/office/2006/metadata/properties" xmlns:ns2="d37e3e7e-274a-4a27-bce0-8da1f999f20b" targetNamespace="http://schemas.microsoft.com/office/2006/metadata/properties" ma:root="true" ma:fieldsID="2a7e14a9274c2fac7229708008347da1" ns2:_="">
    <xsd:import namespace="d37e3e7e-274a-4a27-bce0-8da1f999f20b"/>
    <xsd:element name="properties">
      <xsd:complexType>
        <xsd:sequence>
          <xsd:element name="documentManagement">
            <xsd:complexType>
              <xsd:all>
                <xsd:element ref="ns2:Niveau_2" minOccurs="0"/>
                <xsd:element ref="ns2:Niveau_1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Jaar" minOccurs="0"/>
                <xsd:element ref="ns2:Soort_x0020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e7e-274a-4a27-bce0-8da1f999f20b" elementFormDefault="qualified">
    <xsd:import namespace="http://schemas.microsoft.com/office/2006/documentManagement/types"/>
    <xsd:import namespace="http://schemas.microsoft.com/office/infopath/2007/PartnerControls"/>
    <xsd:element name="Niveau_2" ma:index="8" nillable="true" ma:displayName="Niveau_2" ma:internalName="Niveau_2">
      <xsd:simpleType>
        <xsd:restriction base="dms:Text">
          <xsd:maxLength value="255"/>
        </xsd:restriction>
      </xsd:simpleType>
    </xsd:element>
    <xsd:element name="Niveau_1" ma:index="9" nillable="true" ma:displayName="Niveau_1" ma:default="Sjablonen" ma:internalName="Niveau_1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Jaar" ma:index="14" nillable="true" ma:displayName="Jaar" ma:format="Dropdown" ma:internalName="Jaar">
      <xsd:simpleType>
        <xsd:restriction base="dms:Choice">
          <xsd:enumeration value="2023"/>
          <xsd:enumeration value="2024"/>
          <xsd:enumeration value="2025"/>
          <xsd:enumeration value="2026"/>
          <xsd:enumeration value="2027"/>
          <xsd:enumeration value="2028"/>
        </xsd:restriction>
      </xsd:simpleType>
    </xsd:element>
    <xsd:element name="Soort_x0020_doc" ma:index="15" nillable="true" ma:displayName="Soort doc" ma:format="Dropdown" ma:internalName="Soort_x0020_doc">
      <xsd:simpleType>
        <xsd:restriction base="dms:Choice">
          <xsd:enumeration value="Bestelbon"/>
          <xsd:enumeration value="Contract"/>
          <xsd:enumeration value="E-mail"/>
          <xsd:enumeration value="Klad"/>
          <xsd:enumeration value="Lijst"/>
          <xsd:enumeration value="Offerte"/>
          <xsd:enumeration value="Plan"/>
          <xsd:enumeration value="Rapport"/>
          <xsd:enumeration value="Script"/>
          <xsd:enumeration value="Versla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2072B9-F73A-4DAD-8795-5F008F7CE4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FE356C-45D9-4F5F-8E8C-59F7EB0FF1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C9C42C-7DC6-41CE-A4AF-715F792E949E}">
  <ds:schemaRefs>
    <ds:schemaRef ds:uri="http://schemas.microsoft.com/office/2006/metadata/properties"/>
    <ds:schemaRef ds:uri="http://schemas.microsoft.com/office/infopath/2007/PartnerControls"/>
    <ds:schemaRef ds:uri="d37e3e7e-274a-4a27-bce0-8da1f999f20b"/>
  </ds:schemaRefs>
</ds:datastoreItem>
</file>

<file path=customXml/itemProps4.xml><?xml version="1.0" encoding="utf-8"?>
<ds:datastoreItem xmlns:ds="http://schemas.openxmlformats.org/officeDocument/2006/customXml" ds:itemID="{3E681281-07B9-4930-8EA3-724F4D9B3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e7e-274a-4a27-bce0-8da1f999f2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WORD Pajottegem (1)</Template>
  <TotalTime>5</TotalTime>
  <Pages>2</Pages>
  <Words>310</Words>
  <Characters>1880</Characters>
  <Application>Microsoft Office Word</Application>
  <DocSecurity>0</DocSecurity>
  <Lines>69</Lines>
  <Paragraphs>38</Paragraphs>
  <ScaleCrop>false</ScaleCrop>
  <Company>GEMEENTE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Vermeir</dc:creator>
  <cp:keywords/>
  <dc:description/>
  <cp:lastModifiedBy>Lesley Vermeir</cp:lastModifiedBy>
  <cp:revision>3</cp:revision>
  <cp:lastPrinted>2020-09-01T06:22:00Z</cp:lastPrinted>
  <dcterms:created xsi:type="dcterms:W3CDTF">2026-09-23T08:16:00Z</dcterms:created>
  <dcterms:modified xsi:type="dcterms:W3CDTF">2026-09-28T09:11:00Z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0x010104004F53CDBD24E5BE42B93453064314C644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2025-02-14T16:32:04Z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0ab43e19-26c0-481d-bfca-34b03dd3698f</vt:lpwstr>
  </property>
  <property fmtid="{D5CDD505-2E9C-101B-9397-08002B2CF9AE}" pid="8" name="MSIP_Label_defa4170-0d19-0005-0004-bc88714345d2_ActionId">
    <vt:lpwstr>e3b9f37d-54a8-4d71-aa3f-f8ccf51e6cdc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{"FileActivityType":"9","FileActivityTimeStamp":"2026-02-19T08:18:17.023Z","FileActivityUsersOnPage":[{"DisplayName":"Lesley Vermeir","Id":"lesley.vermeir@pajottegem.be"},{"DisplayName":"Kristof Andries","Id":"kristof.andries@pajottegem.be"}],"FileActivityNavigationId":null}</vt:lpwstr>
  </property>
  <property fmtid="{D5CDD505-2E9C-101B-9397-08002B2CF9AE}" pid="14" name="TriggerFlowInfo">
    <vt:lpwstr/>
  </property>
</Properties>
</file>